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112" w:rsidRPr="003960CA" w:rsidRDefault="00100112" w:rsidP="00AF5A8B">
      <w:pPr>
        <w:rPr>
          <w:b/>
          <w:sz w:val="36"/>
          <w:szCs w:val="3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85pt;margin-top:-81pt;width:541.7pt;height:765pt;z-index:-251658240" wrapcoords="-35 0 -35 21551 21600 21551 21600 0 -35 0">
            <v:imagedata r:id="rId7" o:title=""/>
            <w10:wrap type="tight"/>
          </v:shape>
        </w:pict>
      </w:r>
    </w:p>
    <w:p w:rsidR="00100112" w:rsidRDefault="00100112" w:rsidP="00AF5A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Виды детской деятельности: </w:t>
      </w:r>
      <w:r w:rsidRPr="004F2C85">
        <w:rPr>
          <w:sz w:val="28"/>
          <w:szCs w:val="28"/>
        </w:rPr>
        <w:t>двигательная, игровая, коммуникативная</w:t>
      </w:r>
      <w:r>
        <w:rPr>
          <w:b/>
          <w:sz w:val="28"/>
          <w:szCs w:val="28"/>
        </w:rPr>
        <w:t>, музыкальная, восприятие художественной литературы.</w:t>
      </w:r>
    </w:p>
    <w:p w:rsidR="00100112" w:rsidRPr="009A208E" w:rsidRDefault="00100112" w:rsidP="00AF5A8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Осваиваемые образовательные области: </w:t>
      </w:r>
      <w:r w:rsidRPr="004F2C85">
        <w:rPr>
          <w:sz w:val="28"/>
          <w:szCs w:val="28"/>
        </w:rPr>
        <w:t xml:space="preserve">физическое развитие, становление целенаправленности и саморегуляции в двигательной сфере, ценностей здорового образа жизни; социально-коммуникативное развитие (усвоение норм и ценностей , принятых в обществе); </w:t>
      </w:r>
      <w:r w:rsidRPr="009A208E">
        <w:rPr>
          <w:sz w:val="28"/>
          <w:szCs w:val="28"/>
        </w:rPr>
        <w:t>познавательное развитие (развитие  интересов детей, познавательной мотивации).</w:t>
      </w:r>
    </w:p>
    <w:p w:rsidR="00100112" w:rsidRDefault="00100112" w:rsidP="00AF5A8B">
      <w:pPr>
        <w:rPr>
          <w:sz w:val="28"/>
          <w:szCs w:val="28"/>
        </w:rPr>
      </w:pPr>
      <w:r>
        <w:rPr>
          <w:b/>
          <w:sz w:val="28"/>
          <w:szCs w:val="28"/>
        </w:rPr>
        <w:t>Цели</w:t>
      </w:r>
      <w:r w:rsidRPr="009A208E">
        <w:rPr>
          <w:sz w:val="28"/>
          <w:szCs w:val="28"/>
        </w:rPr>
        <w:t>: продолжать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BF4FDB">
        <w:rPr>
          <w:sz w:val="28"/>
          <w:szCs w:val="28"/>
        </w:rPr>
        <w:t xml:space="preserve">ормировать </w:t>
      </w:r>
      <w:r>
        <w:rPr>
          <w:sz w:val="28"/>
          <w:szCs w:val="28"/>
        </w:rPr>
        <w:t xml:space="preserve"> представление детей о здоровом образе жизни; закрепить основные составляющие здоровья, соблюдение детьми правил питания,  знания детей о здоровой пище;  вызвать желание заниматься физкультурой, выполнять правила гигиены.</w:t>
      </w:r>
    </w:p>
    <w:p w:rsidR="00100112" w:rsidRPr="00BF4FDB" w:rsidRDefault="00100112" w:rsidP="00AF5A8B">
      <w:pPr>
        <w:rPr>
          <w:sz w:val="28"/>
          <w:szCs w:val="28"/>
        </w:rPr>
      </w:pPr>
      <w:r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предметы личной гигиены, игрушки, книжки; корзинка с фруктами и овощами; стойки конусы.</w:t>
      </w:r>
    </w:p>
    <w:p w:rsidR="00100112" w:rsidRDefault="00100112" w:rsidP="00AF5A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развлечения:</w:t>
      </w:r>
    </w:p>
    <w:p w:rsidR="00100112" w:rsidRDefault="00100112" w:rsidP="00111253">
      <w:pPr>
        <w:spacing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Ведущая.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 xml:space="preserve">Чтоб здоровым, крепким быть 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Надо развиваться!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И для тела и души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Спортом заниматься!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 xml:space="preserve">- Здравствуйте, ребята! </w:t>
      </w:r>
      <w:r>
        <w:rPr>
          <w:rFonts w:ascii="Times New Roman" w:hAnsi="Times New Roman"/>
          <w:sz w:val="28"/>
          <w:szCs w:val="28"/>
        </w:rPr>
        <w:t xml:space="preserve">Если мы здороваемся </w:t>
      </w:r>
      <w:r w:rsidRPr="0011125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это значит? (Мы желаем </w:t>
      </w:r>
      <w:r w:rsidRPr="00111253">
        <w:rPr>
          <w:rFonts w:ascii="Times New Roman" w:hAnsi="Times New Roman"/>
          <w:sz w:val="28"/>
          <w:szCs w:val="28"/>
        </w:rPr>
        <w:t>здоровья).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- А что такое здоровье? ( Это сила, красота, ловкость, чистота, хорошее настроение)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- Сегодня я хочу пригласить вас в путешествие по стране здоровья. Вы согласны? Тогда отправляемся в путь. Занимайте свои места в нашем волшебном поезде.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(Дети садятся на импровизированный поезд, звучит звук поезда. Останавливаются на первой станции).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Вед.</w:t>
      </w:r>
      <w:r w:rsidRPr="00111253">
        <w:rPr>
          <w:rFonts w:ascii="Times New Roman" w:hAnsi="Times New Roman"/>
          <w:b/>
          <w:sz w:val="28"/>
          <w:szCs w:val="28"/>
        </w:rPr>
        <w:t xml:space="preserve"> </w:t>
      </w:r>
      <w:r w:rsidRPr="00111253">
        <w:rPr>
          <w:rFonts w:ascii="Times New Roman" w:hAnsi="Times New Roman"/>
          <w:sz w:val="28"/>
          <w:szCs w:val="28"/>
        </w:rPr>
        <w:t xml:space="preserve">Станция </w:t>
      </w:r>
      <w:r w:rsidRPr="00111253">
        <w:rPr>
          <w:rFonts w:ascii="Times New Roman" w:hAnsi="Times New Roman"/>
          <w:b/>
          <w:sz w:val="28"/>
          <w:szCs w:val="28"/>
        </w:rPr>
        <w:t>«Зарядкино».</w:t>
      </w:r>
      <w:r w:rsidRPr="00111253">
        <w:rPr>
          <w:rFonts w:ascii="Times New Roman" w:hAnsi="Times New Roman"/>
          <w:sz w:val="28"/>
          <w:szCs w:val="28"/>
        </w:rPr>
        <w:t xml:space="preserve"> Чтобы быть всегда здоровым, с чего надо начина</w:t>
      </w:r>
      <w:r>
        <w:rPr>
          <w:rFonts w:ascii="Times New Roman" w:hAnsi="Times New Roman"/>
          <w:sz w:val="28"/>
          <w:szCs w:val="28"/>
        </w:rPr>
        <w:t>ть день? (с зарядки)</w:t>
      </w:r>
    </w:p>
    <w:p w:rsidR="00100112" w:rsidRDefault="00100112" w:rsidP="00A44F45">
      <w:pPr>
        <w:pStyle w:val="NoSpacing"/>
        <w:rPr>
          <w:b/>
          <w:sz w:val="28"/>
          <w:szCs w:val="28"/>
        </w:rPr>
      </w:pPr>
      <w:r w:rsidRPr="00A44F45">
        <w:rPr>
          <w:b/>
          <w:sz w:val="28"/>
          <w:szCs w:val="28"/>
        </w:rPr>
        <w:t xml:space="preserve"> </w:t>
      </w:r>
    </w:p>
    <w:p w:rsidR="00100112" w:rsidRDefault="00100112" w:rsidP="00A44F45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>Ребенок.</w:t>
      </w:r>
      <w:r w:rsidRPr="00CE1FD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100112" w:rsidRDefault="00100112" w:rsidP="00A44F4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Мы зарядкой заниматься</w:t>
      </w:r>
    </w:p>
    <w:p w:rsidR="00100112" w:rsidRDefault="00100112" w:rsidP="00A44F4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Начинаем по утрам</w:t>
      </w:r>
    </w:p>
    <w:p w:rsidR="00100112" w:rsidRDefault="00100112" w:rsidP="00A44F4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Чтобы реже обращаться</w:t>
      </w:r>
    </w:p>
    <w:p w:rsidR="00100112" w:rsidRDefault="00100112" w:rsidP="00A44F4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За советом к докторам!</w:t>
      </w:r>
    </w:p>
    <w:p w:rsidR="00100112" w:rsidRPr="00A44F45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(Под музыку дети делают зарядку</w:t>
      </w:r>
      <w:r w:rsidRPr="00111253">
        <w:rPr>
          <w:rFonts w:ascii="Times New Roman" w:hAnsi="Times New Roman"/>
          <w:b/>
          <w:sz w:val="28"/>
          <w:szCs w:val="28"/>
        </w:rPr>
        <w:t>)</w:t>
      </w:r>
    </w:p>
    <w:p w:rsidR="00100112" w:rsidRDefault="00100112" w:rsidP="00111253">
      <w:pPr>
        <w:spacing w:after="120"/>
        <w:rPr>
          <w:rFonts w:ascii="Times New Roman" w:hAnsi="Times New Roman"/>
          <w:b/>
          <w:sz w:val="28"/>
          <w:szCs w:val="28"/>
        </w:rPr>
      </w:pPr>
      <w:r w:rsidRPr="00994B7D">
        <w:rPr>
          <w:rFonts w:ascii="Times New Roman" w:hAnsi="Times New Roman"/>
          <w:b/>
          <w:sz w:val="28"/>
          <w:szCs w:val="28"/>
        </w:rPr>
        <w:t>Ведущая</w:t>
      </w:r>
      <w:r>
        <w:rPr>
          <w:rFonts w:ascii="Times New Roman" w:hAnsi="Times New Roman"/>
          <w:b/>
          <w:sz w:val="28"/>
          <w:szCs w:val="28"/>
        </w:rPr>
        <w:t>. Здоровье в порядке!</w:t>
      </w:r>
    </w:p>
    <w:p w:rsidR="00100112" w:rsidRDefault="00100112" w:rsidP="00111253">
      <w:pPr>
        <w:spacing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Дети(хором).Спасибо зарядке!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Звучит тревожная музыка. Вбегает Простудиха. Останавливается в центре зала, оглядывает детей, принюхивается.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7C4A28">
        <w:rPr>
          <w:rFonts w:ascii="Times New Roman" w:hAnsi="Times New Roman"/>
          <w:b/>
          <w:sz w:val="28"/>
          <w:szCs w:val="28"/>
        </w:rPr>
        <w:t>Простудиха.</w:t>
      </w:r>
      <w:r>
        <w:rPr>
          <w:rFonts w:ascii="Times New Roman" w:hAnsi="Times New Roman"/>
          <w:sz w:val="28"/>
          <w:szCs w:val="28"/>
        </w:rPr>
        <w:t xml:space="preserve"> Что за непорядок? Куда я попала?Почему здесь здоровьем запахло? Ну-ка, где моя подзорная труба? (Достает подзорную трубу, чихает)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Ты, труба, мне послужи,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мне честно покажи,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здесь весел и здоров?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не боится простуд и  сквозняков?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Замечает в зале детей.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7C4A28">
        <w:rPr>
          <w:rFonts w:ascii="Times New Roman" w:hAnsi="Times New Roman"/>
          <w:b/>
          <w:sz w:val="28"/>
          <w:szCs w:val="28"/>
        </w:rPr>
        <w:t>Простудиха.</w:t>
      </w:r>
      <w:r>
        <w:rPr>
          <w:rFonts w:ascii="Times New Roman" w:hAnsi="Times New Roman"/>
          <w:sz w:val="28"/>
          <w:szCs w:val="28"/>
        </w:rPr>
        <w:t xml:space="preserve"> Это что за безобразие? Откуда здесь столько здоровых детей?  Ну, ничего. Сейчас я это быстренько исправлю (чихает на детей).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5F0FCF">
        <w:rPr>
          <w:rFonts w:ascii="Times New Roman" w:hAnsi="Times New Roman"/>
          <w:b/>
          <w:sz w:val="28"/>
          <w:szCs w:val="28"/>
        </w:rPr>
        <w:t>Ведущая.</w:t>
      </w:r>
      <w:r>
        <w:rPr>
          <w:rFonts w:ascii="Times New Roman" w:hAnsi="Times New Roman"/>
          <w:sz w:val="28"/>
          <w:szCs w:val="28"/>
        </w:rPr>
        <w:t xml:space="preserve"> Не трудись, Простудиха. Наши дети простуд не боятся.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7C4A28">
        <w:rPr>
          <w:rFonts w:ascii="Times New Roman" w:hAnsi="Times New Roman"/>
          <w:b/>
          <w:sz w:val="28"/>
          <w:szCs w:val="28"/>
        </w:rPr>
        <w:t>Простудиха.</w:t>
      </w:r>
      <w:r>
        <w:rPr>
          <w:rFonts w:ascii="Times New Roman" w:hAnsi="Times New Roman"/>
          <w:sz w:val="28"/>
          <w:szCs w:val="28"/>
        </w:rPr>
        <w:t xml:space="preserve"> Это ещё почему?</w:t>
      </w:r>
    </w:p>
    <w:p w:rsidR="00100112" w:rsidRPr="00B2088A" w:rsidRDefault="00100112" w:rsidP="00994B7D">
      <w:pPr>
        <w:pStyle w:val="NoSpacing"/>
        <w:rPr>
          <w:b/>
          <w:sz w:val="28"/>
          <w:szCs w:val="28"/>
        </w:rPr>
      </w:pPr>
      <w:r w:rsidRPr="00994B7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</w:t>
      </w:r>
      <w:r w:rsidRPr="00B2088A">
        <w:rPr>
          <w:b/>
          <w:sz w:val="28"/>
          <w:szCs w:val="28"/>
        </w:rPr>
        <w:t>роводится игра «Да-нет».</w:t>
      </w:r>
    </w:p>
    <w:p w:rsidR="00100112" w:rsidRDefault="00100112" w:rsidP="00994B7D">
      <w:pPr>
        <w:pStyle w:val="NoSpacing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>Знаете своё тело?</w:t>
      </w:r>
    </w:p>
    <w:p w:rsidR="00100112" w:rsidRDefault="00100112" w:rsidP="00994B7D">
      <w:pPr>
        <w:pStyle w:val="NoSpacing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>Знаете, что такое осанка?</w:t>
      </w:r>
    </w:p>
    <w:p w:rsidR="00100112" w:rsidRDefault="00100112" w:rsidP="00994B7D">
      <w:pPr>
        <w:pStyle w:val="NoSpacing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>Занимаетесь физкультурой?</w:t>
      </w:r>
    </w:p>
    <w:p w:rsidR="00100112" w:rsidRDefault="00100112" w:rsidP="00994B7D">
      <w:pPr>
        <w:pStyle w:val="NoSpacing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>Соблюдаете правила гигиены?</w:t>
      </w:r>
    </w:p>
    <w:p w:rsidR="00100112" w:rsidRDefault="00100112" w:rsidP="00994B7D">
      <w:pPr>
        <w:pStyle w:val="NoSpacing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>У вас есть вредные привычки?</w:t>
      </w:r>
    </w:p>
    <w:p w:rsidR="00100112" w:rsidRDefault="00100112" w:rsidP="00994B7D">
      <w:pPr>
        <w:pStyle w:val="NoSpacing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>Соблюдаете режим дня?</w:t>
      </w:r>
    </w:p>
    <w:p w:rsidR="00100112" w:rsidRDefault="00100112" w:rsidP="00994B7D">
      <w:pPr>
        <w:pStyle w:val="NoSpacing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>У вас всегда хорошее настроение?</w:t>
      </w:r>
    </w:p>
    <w:p w:rsidR="00100112" w:rsidRDefault="00100112" w:rsidP="00994B7D">
      <w:pPr>
        <w:pStyle w:val="NoSpacing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>Мороза не боитесь?</w:t>
      </w:r>
    </w:p>
    <w:p w:rsidR="00100112" w:rsidRPr="008620D7" w:rsidRDefault="00100112" w:rsidP="00994B7D">
      <w:pPr>
        <w:pStyle w:val="NoSpacing"/>
        <w:numPr>
          <w:ilvl w:val="0"/>
          <w:numId w:val="1"/>
        </w:numPr>
        <w:jc w:val="left"/>
        <w:rPr>
          <w:sz w:val="28"/>
          <w:szCs w:val="28"/>
        </w:rPr>
      </w:pPr>
      <w:r w:rsidRPr="008620D7">
        <w:rPr>
          <w:sz w:val="28"/>
          <w:szCs w:val="28"/>
        </w:rPr>
        <w:t>Любите зиму с её забавами</w:t>
      </w:r>
      <w:r>
        <w:rPr>
          <w:sz w:val="28"/>
          <w:szCs w:val="28"/>
        </w:rPr>
        <w:t>?</w:t>
      </w:r>
    </w:p>
    <w:p w:rsidR="00100112" w:rsidRPr="0016088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отвечают. 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B5652A">
        <w:rPr>
          <w:rFonts w:ascii="Times New Roman" w:hAnsi="Times New Roman"/>
          <w:b/>
          <w:sz w:val="28"/>
          <w:szCs w:val="28"/>
        </w:rPr>
        <w:t>Простудиха.</w:t>
      </w:r>
      <w:r>
        <w:rPr>
          <w:rFonts w:ascii="Times New Roman" w:hAnsi="Times New Roman"/>
          <w:sz w:val="28"/>
          <w:szCs w:val="28"/>
        </w:rPr>
        <w:t xml:space="preserve"> Караул!!! Побегу армию насморков и температур собирать.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</w:t>
      </w:r>
      <w:r w:rsidRPr="00B5652A">
        <w:rPr>
          <w:rFonts w:ascii="Times New Roman" w:hAnsi="Times New Roman"/>
          <w:sz w:val="28"/>
          <w:szCs w:val="28"/>
        </w:rPr>
        <w:t>. Беги, беги. Только мы сидеть на месте не будем.</w:t>
      </w:r>
      <w:r w:rsidRPr="0011125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Наше путешествие продолжается. За</w:t>
      </w:r>
      <w:r w:rsidRPr="00111253">
        <w:rPr>
          <w:rFonts w:ascii="Times New Roman" w:hAnsi="Times New Roman"/>
          <w:sz w:val="28"/>
          <w:szCs w:val="28"/>
        </w:rPr>
        <w:t>нимайте свои места в волшебном поезде, отправляемся в путь. (Звучит звук поезда)</w:t>
      </w:r>
      <w:r>
        <w:rPr>
          <w:rFonts w:ascii="Times New Roman" w:hAnsi="Times New Roman"/>
          <w:sz w:val="28"/>
          <w:szCs w:val="28"/>
        </w:rPr>
        <w:t>.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b/>
          <w:sz w:val="28"/>
          <w:szCs w:val="28"/>
        </w:rPr>
        <w:t xml:space="preserve">Вед: </w:t>
      </w:r>
      <w:r w:rsidRPr="00111253">
        <w:rPr>
          <w:rFonts w:ascii="Times New Roman" w:hAnsi="Times New Roman"/>
          <w:sz w:val="28"/>
          <w:szCs w:val="28"/>
        </w:rPr>
        <w:t xml:space="preserve">- Следующая станция </w:t>
      </w:r>
      <w:r w:rsidRPr="00111253">
        <w:rPr>
          <w:rFonts w:ascii="Times New Roman" w:hAnsi="Times New Roman"/>
          <w:b/>
          <w:sz w:val="28"/>
          <w:szCs w:val="28"/>
        </w:rPr>
        <w:t>«Чистюлькино»</w:t>
      </w:r>
      <w:r>
        <w:rPr>
          <w:rFonts w:ascii="Times New Roman" w:hAnsi="Times New Roman"/>
          <w:b/>
          <w:sz w:val="28"/>
          <w:szCs w:val="28"/>
        </w:rPr>
        <w:t xml:space="preserve">.  </w:t>
      </w:r>
      <w:r w:rsidRPr="00160883">
        <w:rPr>
          <w:rFonts w:ascii="Times New Roman" w:hAnsi="Times New Roman"/>
          <w:sz w:val="28"/>
          <w:szCs w:val="28"/>
        </w:rPr>
        <w:t>Отправляемся!</w:t>
      </w:r>
    </w:p>
    <w:p w:rsidR="00100112" w:rsidRPr="0016088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Простудиха догоняет "поезд».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11253">
        <w:rPr>
          <w:rFonts w:ascii="Times New Roman" w:hAnsi="Times New Roman"/>
          <w:sz w:val="28"/>
          <w:szCs w:val="28"/>
        </w:rPr>
        <w:t xml:space="preserve"> Ребята, вы знаете, что все необходимо содержать в чистоте и порядке? Есть даже русская народная  пословица «Чистота – залог здоровья». </w:t>
      </w:r>
      <w:r>
        <w:rPr>
          <w:rFonts w:ascii="Times New Roman" w:hAnsi="Times New Roman"/>
          <w:sz w:val="28"/>
          <w:szCs w:val="28"/>
        </w:rPr>
        <w:t>Скажите, зачем мы умываемся, чистим зубы, моем  руки, причесываемся?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высказывают предположения.</w:t>
      </w:r>
    </w:p>
    <w:p w:rsidR="00100112" w:rsidRPr="005F0FCF" w:rsidRDefault="00100112" w:rsidP="00A44F45">
      <w:pPr>
        <w:pStyle w:val="NoSpacing"/>
        <w:rPr>
          <w:rFonts w:ascii="Times New Roman" w:hAnsi="Times New Roman"/>
          <w:b/>
          <w:sz w:val="28"/>
          <w:szCs w:val="28"/>
        </w:rPr>
      </w:pPr>
      <w:r w:rsidRPr="005F0FCF">
        <w:rPr>
          <w:rFonts w:ascii="Times New Roman" w:hAnsi="Times New Roman"/>
          <w:b/>
          <w:sz w:val="28"/>
          <w:szCs w:val="28"/>
        </w:rPr>
        <w:t>Ведущий читает стихотворение «Микроб».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Микроб – ужасно вредное животное: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Коварное и , главное щикотное.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Такое вот животное в живот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Залезет – и спокойно там живет.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горд, что столько от него хлопот: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насморк, и чихание и пот.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Ты, Простудиха, мыла руки перед ужином?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Постой – ка, у тебя горячий лоб: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Наверное, в тебе сидит микроб!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 w:rsidRPr="005F0FCF">
        <w:rPr>
          <w:rFonts w:ascii="Times New Roman" w:hAnsi="Times New Roman"/>
          <w:b/>
          <w:sz w:val="28"/>
          <w:szCs w:val="28"/>
        </w:rPr>
        <w:t>Ведущая.</w:t>
      </w:r>
      <w:r>
        <w:rPr>
          <w:rFonts w:ascii="Times New Roman" w:hAnsi="Times New Roman"/>
          <w:sz w:val="28"/>
          <w:szCs w:val="28"/>
        </w:rPr>
        <w:t xml:space="preserve"> Ребята, где живут микробы? 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детей ( только там, где грязно, где не протирают пыль, не проветривают).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Иногда микробы попадают не только на руки или лицо, но и в нос и горло. И тогда мы начинаем чихать и кашлять. А как защитить себя от таких микробов?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высказывают свои предположения.</w:t>
      </w:r>
    </w:p>
    <w:p w:rsidR="00100112" w:rsidRDefault="00100112" w:rsidP="00A44F45">
      <w:pPr>
        <w:pStyle w:val="NoSpacing"/>
        <w:rPr>
          <w:rFonts w:ascii="Times New Roman" w:hAnsi="Times New Roman"/>
          <w:b/>
          <w:sz w:val="28"/>
          <w:szCs w:val="28"/>
        </w:rPr>
      </w:pPr>
      <w:r w:rsidRPr="005F0FCF">
        <w:rPr>
          <w:rFonts w:ascii="Times New Roman" w:hAnsi="Times New Roman"/>
          <w:b/>
          <w:sz w:val="28"/>
          <w:szCs w:val="28"/>
        </w:rPr>
        <w:t>Ведущая предлагает  сделать закаливающее носовое дыхание.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 w:rsidRPr="005F0FCF">
        <w:rPr>
          <w:rFonts w:ascii="Times New Roman" w:hAnsi="Times New Roman"/>
          <w:sz w:val="28"/>
          <w:szCs w:val="28"/>
        </w:rPr>
        <w:t>Погладить нос (боковые части носа) от кончика к переносице, сделать вдох. На выдохе постучать по крыльям носа указательными пальцами (5-6 раз).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-Чем мы с вами должны пользоваться, чтобы микробы-чихуны не попали в организм человека?</w:t>
      </w:r>
    </w:p>
    <w:p w:rsidR="00100112" w:rsidRPr="005F0FCF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 w:rsidRPr="00651B1F">
        <w:rPr>
          <w:rFonts w:ascii="Times New Roman" w:hAnsi="Times New Roman"/>
          <w:b/>
          <w:sz w:val="28"/>
          <w:szCs w:val="28"/>
        </w:rPr>
        <w:t>Дети.</w:t>
      </w:r>
      <w:r>
        <w:rPr>
          <w:rFonts w:ascii="Times New Roman" w:hAnsi="Times New Roman"/>
          <w:sz w:val="28"/>
          <w:szCs w:val="28"/>
        </w:rPr>
        <w:t xml:space="preserve"> Нужно иметь платок.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 w:rsidRPr="008F33C8">
        <w:rPr>
          <w:rFonts w:ascii="Times New Roman" w:hAnsi="Times New Roman"/>
          <w:b/>
          <w:sz w:val="28"/>
          <w:szCs w:val="28"/>
        </w:rPr>
        <w:t>Простудиха.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Боюсь – боюсь закаливания, гимнастик и чистоты.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Убегает.</w:t>
      </w:r>
    </w:p>
    <w:p w:rsidR="00100112" w:rsidRDefault="00100112" w:rsidP="00A44F45">
      <w:pPr>
        <w:pStyle w:val="NoSpacing"/>
        <w:rPr>
          <w:rFonts w:ascii="Times New Roman" w:hAnsi="Times New Roman"/>
          <w:sz w:val="28"/>
          <w:szCs w:val="28"/>
        </w:rPr>
      </w:pPr>
      <w:r w:rsidRPr="008F33C8">
        <w:rPr>
          <w:rFonts w:ascii="Times New Roman" w:hAnsi="Times New Roman"/>
          <w:b/>
          <w:sz w:val="28"/>
          <w:szCs w:val="28"/>
        </w:rPr>
        <w:t>Ведущая.</w:t>
      </w:r>
      <w:r w:rsidRPr="00111253">
        <w:rPr>
          <w:rFonts w:ascii="Times New Roman" w:hAnsi="Times New Roman"/>
          <w:sz w:val="28"/>
          <w:szCs w:val="28"/>
        </w:rPr>
        <w:t xml:space="preserve"> Посмотрите, на этой станции собрано много разных предметов. Что вы видите? Здесь есть такие предметы, которые помогают нам следить за своим здоровьем.</w:t>
      </w:r>
    </w:p>
    <w:p w:rsidR="00100112" w:rsidRDefault="00100112" w:rsidP="00A44F45">
      <w:pPr>
        <w:pStyle w:val="NoSpacing"/>
        <w:rPr>
          <w:b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 xml:space="preserve"> </w:t>
      </w:r>
      <w:r w:rsidRPr="00E72EBE">
        <w:rPr>
          <w:b/>
          <w:sz w:val="28"/>
          <w:szCs w:val="28"/>
        </w:rPr>
        <w:t>Проводится эстафета «Выбери правильно».</w:t>
      </w:r>
    </w:p>
    <w:p w:rsidR="00100112" w:rsidRDefault="00100112" w:rsidP="00664676">
      <w:pPr>
        <w:pStyle w:val="NoSpacing"/>
      </w:pPr>
      <w:r w:rsidRPr="00A44F45">
        <w:rPr>
          <w:b/>
        </w:rPr>
        <w:t>Задание:</w:t>
      </w:r>
      <w:r>
        <w:t xml:space="preserve"> дети делятся на две команды. Из предметов, которые лежат в обруче, выбрать те, которые необходимы для гигиены (шампунь, губка, мыло, гребешок, полотенце, зубная щётка и паста и ненужные вещи – карандаши, линейки, баночки и др).</w:t>
      </w:r>
    </w:p>
    <w:p w:rsidR="00100112" w:rsidRDefault="00100112" w:rsidP="00664676">
      <w:pPr>
        <w:pStyle w:val="NoSpacing"/>
      </w:pP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0944B7">
        <w:rPr>
          <w:rFonts w:ascii="Times New Roman" w:hAnsi="Times New Roman"/>
          <w:b/>
          <w:sz w:val="28"/>
          <w:szCs w:val="28"/>
        </w:rPr>
        <w:t>Ведущая.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11253">
        <w:rPr>
          <w:rFonts w:ascii="Times New Roman" w:hAnsi="Times New Roman"/>
          <w:sz w:val="28"/>
          <w:szCs w:val="28"/>
        </w:rPr>
        <w:t>Молодцы! Ну что</w:t>
      </w:r>
      <w:r>
        <w:rPr>
          <w:rFonts w:ascii="Times New Roman" w:hAnsi="Times New Roman"/>
          <w:sz w:val="28"/>
          <w:szCs w:val="28"/>
        </w:rPr>
        <w:t>,</w:t>
      </w:r>
      <w:r w:rsidRPr="00111253">
        <w:rPr>
          <w:rFonts w:ascii="Times New Roman" w:hAnsi="Times New Roman"/>
          <w:sz w:val="28"/>
          <w:szCs w:val="28"/>
        </w:rPr>
        <w:t xml:space="preserve"> готовы отправиться дальше? Садитесь на свои места в наш волшебный поезд. (Звучит звук поезда)</w:t>
      </w:r>
    </w:p>
    <w:p w:rsidR="00100112" w:rsidRPr="00664676" w:rsidRDefault="00100112" w:rsidP="00BA42D3">
      <w:pPr>
        <w:pStyle w:val="NoSpacing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Забегает </w:t>
      </w:r>
      <w:r w:rsidRPr="00BA42D3">
        <w:rPr>
          <w:rFonts w:ascii="Times New Roman" w:hAnsi="Times New Roman"/>
          <w:b/>
          <w:sz w:val="28"/>
          <w:szCs w:val="28"/>
        </w:rPr>
        <w:t xml:space="preserve"> </w:t>
      </w:r>
      <w:r w:rsidRPr="00664676">
        <w:rPr>
          <w:rFonts w:ascii="Times New Roman" w:hAnsi="Times New Roman"/>
          <w:b/>
          <w:sz w:val="28"/>
          <w:szCs w:val="28"/>
        </w:rPr>
        <w:t xml:space="preserve">Простудиха. </w:t>
      </w:r>
    </w:p>
    <w:p w:rsidR="00100112" w:rsidRPr="00F22B03" w:rsidRDefault="00100112" w:rsidP="00BA42D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22B03">
        <w:rPr>
          <w:rFonts w:ascii="Times New Roman" w:hAnsi="Times New Roman"/>
          <w:sz w:val="28"/>
          <w:szCs w:val="28"/>
          <w:lang w:eastAsia="ru-RU"/>
        </w:rPr>
        <w:t xml:space="preserve">Что за шум, что за гам? </w:t>
      </w:r>
    </w:p>
    <w:p w:rsidR="00100112" w:rsidRDefault="00100112" w:rsidP="00BA42D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Ну-ка быстро по местам!</w:t>
      </w:r>
    </w:p>
    <w:p w:rsidR="00100112" w:rsidRDefault="00100112" w:rsidP="004F2C8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2B03">
        <w:rPr>
          <w:rFonts w:ascii="Times New Roman" w:hAnsi="Times New Roman"/>
          <w:sz w:val="28"/>
          <w:szCs w:val="28"/>
          <w:lang w:eastAsia="ru-RU"/>
        </w:rPr>
        <w:t xml:space="preserve">Я 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Простудиха! </w:t>
      </w:r>
      <w:r w:rsidRPr="00F22B03">
        <w:rPr>
          <w:rFonts w:ascii="Times New Roman" w:hAnsi="Times New Roman"/>
          <w:sz w:val="28"/>
          <w:szCs w:val="28"/>
          <w:lang w:eastAsia="ru-RU"/>
        </w:rPr>
        <w:t>Я всех умней!</w:t>
      </w:r>
    </w:p>
    <w:p w:rsidR="00100112" w:rsidRPr="00F22B03" w:rsidRDefault="00100112" w:rsidP="004F2C8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Люблю заражать детей</w:t>
      </w:r>
      <w:r w:rsidRPr="00F22B03">
        <w:rPr>
          <w:rFonts w:ascii="Times New Roman" w:hAnsi="Times New Roman"/>
          <w:sz w:val="28"/>
          <w:szCs w:val="28"/>
          <w:lang w:eastAsia="ru-RU"/>
        </w:rPr>
        <w:t>!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</w:t>
      </w:r>
      <w:r w:rsidRPr="00111253">
        <w:rPr>
          <w:rFonts w:ascii="Times New Roman" w:hAnsi="Times New Roman"/>
          <w:b/>
          <w:sz w:val="28"/>
          <w:szCs w:val="28"/>
        </w:rPr>
        <w:t xml:space="preserve">: </w:t>
      </w:r>
      <w:r w:rsidRPr="00111253">
        <w:rPr>
          <w:rFonts w:ascii="Times New Roman" w:hAnsi="Times New Roman"/>
          <w:sz w:val="28"/>
          <w:szCs w:val="28"/>
        </w:rPr>
        <w:t xml:space="preserve">Следующая станция </w:t>
      </w:r>
      <w:r w:rsidRPr="00111253">
        <w:rPr>
          <w:rFonts w:ascii="Times New Roman" w:hAnsi="Times New Roman"/>
          <w:b/>
          <w:sz w:val="28"/>
          <w:szCs w:val="28"/>
        </w:rPr>
        <w:t>«Витаминная».</w:t>
      </w:r>
      <w:r w:rsidRPr="00111253">
        <w:rPr>
          <w:rFonts w:ascii="Times New Roman" w:hAnsi="Times New Roman"/>
          <w:sz w:val="28"/>
          <w:szCs w:val="28"/>
        </w:rPr>
        <w:t xml:space="preserve"> 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62D3E">
        <w:rPr>
          <w:rFonts w:ascii="Times New Roman" w:hAnsi="Times New Roman"/>
          <w:b/>
          <w:sz w:val="28"/>
          <w:szCs w:val="28"/>
        </w:rPr>
        <w:t>Вед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Ребята, не только физкультура и спорт укрепляют наше здоровье, но и рациональное питание. В каких продуктах находится больше витаминов?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отвечают.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5F0FCF">
        <w:rPr>
          <w:rFonts w:ascii="Times New Roman" w:hAnsi="Times New Roman"/>
          <w:b/>
          <w:sz w:val="28"/>
          <w:szCs w:val="28"/>
        </w:rPr>
        <w:t>Ведущая.</w:t>
      </w:r>
      <w:r>
        <w:rPr>
          <w:rFonts w:ascii="Times New Roman" w:hAnsi="Times New Roman"/>
          <w:sz w:val="28"/>
          <w:szCs w:val="28"/>
        </w:rPr>
        <w:t xml:space="preserve"> Отгадайте загадки, а отгадки положите в корзину.</w:t>
      </w:r>
    </w:p>
    <w:p w:rsidR="00100112" w:rsidRPr="005F0FCF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11253">
        <w:rPr>
          <w:rFonts w:ascii="Times New Roman" w:hAnsi="Times New Roman"/>
          <w:sz w:val="28"/>
          <w:szCs w:val="28"/>
        </w:rPr>
        <w:t xml:space="preserve">Посмотрите, на этой станции смешались фрукты и овощи. </w:t>
      </w:r>
      <w:r>
        <w:rPr>
          <w:rFonts w:ascii="Times New Roman" w:hAnsi="Times New Roman"/>
          <w:sz w:val="28"/>
          <w:szCs w:val="28"/>
        </w:rPr>
        <w:t>Сейчас мы узнаем, дружите ли вы с ними..</w:t>
      </w:r>
    </w:p>
    <w:p w:rsidR="00100112" w:rsidRDefault="00100112" w:rsidP="00111253">
      <w:pPr>
        <w:spacing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Эстафета «Кто быстрее наполнит корзины».</w:t>
      </w:r>
    </w:p>
    <w:p w:rsidR="00100112" w:rsidRDefault="00100112" w:rsidP="00111253">
      <w:pPr>
        <w:spacing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Вед. </w:t>
      </w:r>
      <w:r w:rsidRPr="00BF5CC9">
        <w:rPr>
          <w:rFonts w:ascii="Times New Roman" w:hAnsi="Times New Roman"/>
          <w:sz w:val="28"/>
          <w:szCs w:val="28"/>
        </w:rPr>
        <w:t>Отправляемся на последнюю станцию</w:t>
      </w:r>
      <w:r>
        <w:rPr>
          <w:rFonts w:ascii="Times New Roman" w:hAnsi="Times New Roman"/>
          <w:b/>
          <w:sz w:val="28"/>
          <w:szCs w:val="28"/>
        </w:rPr>
        <w:t xml:space="preserve"> «Освежалкино».</w:t>
      </w:r>
    </w:p>
    <w:p w:rsidR="00100112" w:rsidRPr="003D742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3D7422">
        <w:rPr>
          <w:rFonts w:ascii="Times New Roman" w:hAnsi="Times New Roman"/>
          <w:sz w:val="28"/>
          <w:szCs w:val="28"/>
        </w:rPr>
        <w:t>-Почему люди болеют, хоть и одеваются тепло? Как надо одеваться, чтобы не заболеть и не переохладиться?</w:t>
      </w:r>
    </w:p>
    <w:p w:rsidR="00100112" w:rsidRDefault="00100112" w:rsidP="00111253">
      <w:pPr>
        <w:spacing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Ответы детей (по погоде, не кутаться).</w:t>
      </w:r>
    </w:p>
    <w:p w:rsidR="00100112" w:rsidRPr="003D742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Простудиха. </w:t>
      </w:r>
      <w:r w:rsidRPr="003D7422">
        <w:rPr>
          <w:rFonts w:ascii="Times New Roman" w:hAnsi="Times New Roman"/>
          <w:sz w:val="28"/>
          <w:szCs w:val="28"/>
        </w:rPr>
        <w:t>Вижу я не справиться мне с вами. Побегу в другое королевство, где не любят спортом заниматься.</w:t>
      </w:r>
    </w:p>
    <w:p w:rsidR="00100112" w:rsidRDefault="00100112" w:rsidP="00111253">
      <w:pPr>
        <w:spacing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Убегает.</w:t>
      </w:r>
    </w:p>
    <w:p w:rsidR="00100112" w:rsidRPr="00111253" w:rsidRDefault="00100112" w:rsidP="00111253">
      <w:pPr>
        <w:spacing w:after="120"/>
        <w:rPr>
          <w:rFonts w:ascii="Times New Roman" w:hAnsi="Times New Roman"/>
          <w:b/>
          <w:sz w:val="28"/>
          <w:szCs w:val="28"/>
        </w:rPr>
      </w:pPr>
      <w:r w:rsidRPr="00111253">
        <w:rPr>
          <w:rFonts w:ascii="Times New Roman" w:hAnsi="Times New Roman"/>
          <w:b/>
          <w:sz w:val="28"/>
          <w:szCs w:val="28"/>
        </w:rPr>
        <w:t>Подведение итогов.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-Что нового вы сегодня узнали? Что вам больше всего запомнилось? Как вы будете следить за своим здоровьем?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- Очень рада я сегодня.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 xml:space="preserve">И совет такой вам дам – 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Занимайтесь физкультурой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По утрам и вечерам!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А за праздник наш веселый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Я вас всех благодарю.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Свой подарок витаминный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>На здоровье всем дарю.</w:t>
      </w:r>
    </w:p>
    <w:p w:rsidR="00100112" w:rsidRPr="00047A94" w:rsidRDefault="00100112" w:rsidP="00111253">
      <w:pPr>
        <w:spacing w:after="120"/>
        <w:rPr>
          <w:rFonts w:ascii="Times New Roman" w:hAnsi="Times New Roman"/>
          <w:b/>
          <w:sz w:val="28"/>
          <w:szCs w:val="28"/>
        </w:rPr>
      </w:pPr>
      <w:r w:rsidRPr="00047A94">
        <w:rPr>
          <w:rFonts w:ascii="Times New Roman" w:hAnsi="Times New Roman"/>
          <w:b/>
          <w:sz w:val="28"/>
          <w:szCs w:val="28"/>
        </w:rPr>
        <w:t>Ребенок.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быть здоровее,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Принимайте витамины поскорее.</w:t>
      </w:r>
    </w:p>
    <w:p w:rsidR="00100112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Получайте витаминки – 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Оранжевые апельсинки!</w:t>
      </w:r>
    </w:p>
    <w:p w:rsidR="00100112" w:rsidRPr="00111253" w:rsidRDefault="00100112" w:rsidP="00111253">
      <w:pPr>
        <w:spacing w:after="120"/>
        <w:rPr>
          <w:rFonts w:ascii="Times New Roman" w:hAnsi="Times New Roman"/>
          <w:sz w:val="28"/>
          <w:szCs w:val="28"/>
        </w:rPr>
      </w:pPr>
      <w:r w:rsidRPr="00111253">
        <w:rPr>
          <w:rFonts w:ascii="Times New Roman" w:hAnsi="Times New Roman"/>
          <w:sz w:val="28"/>
          <w:szCs w:val="28"/>
        </w:rPr>
        <w:t xml:space="preserve">Под веселую музыку детям </w:t>
      </w:r>
      <w:r>
        <w:rPr>
          <w:rFonts w:ascii="Times New Roman" w:hAnsi="Times New Roman"/>
          <w:sz w:val="28"/>
          <w:szCs w:val="28"/>
        </w:rPr>
        <w:t xml:space="preserve"> ведущая </w:t>
      </w:r>
      <w:r w:rsidRPr="00111253">
        <w:rPr>
          <w:rFonts w:ascii="Times New Roman" w:hAnsi="Times New Roman"/>
          <w:sz w:val="28"/>
          <w:szCs w:val="28"/>
        </w:rPr>
        <w:t>раздает</w:t>
      </w:r>
      <w:r>
        <w:rPr>
          <w:rFonts w:ascii="Times New Roman" w:hAnsi="Times New Roman"/>
          <w:sz w:val="28"/>
          <w:szCs w:val="28"/>
        </w:rPr>
        <w:t xml:space="preserve"> апельсины</w:t>
      </w:r>
      <w:r w:rsidRPr="00111253">
        <w:rPr>
          <w:rFonts w:ascii="Times New Roman" w:hAnsi="Times New Roman"/>
          <w:sz w:val="28"/>
          <w:szCs w:val="28"/>
        </w:rPr>
        <w:t>, все выходят из зала.</w:t>
      </w:r>
    </w:p>
    <w:p w:rsidR="00100112" w:rsidRPr="00111253" w:rsidRDefault="00100112" w:rsidP="00AF5A8B">
      <w:pPr>
        <w:rPr>
          <w:rFonts w:ascii="Times New Roman" w:hAnsi="Times New Roman"/>
          <w:sz w:val="28"/>
          <w:szCs w:val="28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>
      <w:pPr>
        <w:rPr>
          <w:rFonts w:ascii="Times New Roman" w:hAnsi="Times New Roman"/>
        </w:rPr>
      </w:pPr>
    </w:p>
    <w:p w:rsidR="00100112" w:rsidRDefault="00100112" w:rsidP="003960CA">
      <w:pPr>
        <w:jc w:val="center"/>
        <w:rPr>
          <w:b/>
          <w:i/>
          <w:sz w:val="36"/>
          <w:szCs w:val="36"/>
        </w:rPr>
      </w:pPr>
      <w:r w:rsidRPr="00450383">
        <w:rPr>
          <w:b/>
          <w:i/>
          <w:sz w:val="36"/>
          <w:szCs w:val="36"/>
        </w:rPr>
        <w:t>Фотоотчет «Путешествие  в страну  здоровья»</w:t>
      </w:r>
    </w:p>
    <w:p w:rsidR="00100112" w:rsidRDefault="00100112" w:rsidP="003960CA">
      <w:pPr>
        <w:rPr>
          <w:b/>
          <w:i/>
          <w:sz w:val="36"/>
          <w:szCs w:val="36"/>
        </w:rPr>
      </w:pPr>
      <w:r w:rsidRPr="00450383">
        <w:rPr>
          <w:b/>
          <w:i/>
          <w:sz w:val="36"/>
          <w:szCs w:val="36"/>
        </w:rPr>
        <w:pict>
          <v:shape id="_x0000_i1025" type="#_x0000_t75" style="width:282pt;height:501.75pt">
            <v:imagedata r:id="rId8" o:title=""/>
          </v:shape>
        </w:pict>
      </w:r>
    </w:p>
    <w:p w:rsidR="00100112" w:rsidRDefault="00100112" w:rsidP="003960CA">
      <w:pPr>
        <w:jc w:val="right"/>
        <w:rPr>
          <w:b/>
          <w:i/>
          <w:sz w:val="36"/>
          <w:szCs w:val="36"/>
        </w:rPr>
      </w:pPr>
      <w:r w:rsidRPr="00450383">
        <w:rPr>
          <w:b/>
          <w:i/>
          <w:sz w:val="36"/>
          <w:szCs w:val="36"/>
        </w:rPr>
        <w:pict>
          <v:shape id="_x0000_i1026" type="#_x0000_t75" style="width:318pt;height:179.25pt">
            <v:imagedata r:id="rId9" o:title=""/>
          </v:shape>
        </w:pict>
      </w:r>
    </w:p>
    <w:p w:rsidR="00100112" w:rsidRDefault="00100112">
      <w:pPr>
        <w:rPr>
          <w:rFonts w:ascii="Times New Roman" w:hAnsi="Times New Roman"/>
        </w:rPr>
      </w:pPr>
    </w:p>
    <w:p w:rsidR="00100112" w:rsidRPr="00111253" w:rsidRDefault="00100112">
      <w:pPr>
        <w:rPr>
          <w:rFonts w:ascii="Times New Roman" w:hAnsi="Times New Roman"/>
        </w:rPr>
      </w:pPr>
    </w:p>
    <w:sectPr w:rsidR="00100112" w:rsidRPr="00111253" w:rsidSect="00396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112" w:rsidRDefault="00100112">
      <w:r>
        <w:separator/>
      </w:r>
    </w:p>
  </w:endnote>
  <w:endnote w:type="continuationSeparator" w:id="0">
    <w:p w:rsidR="00100112" w:rsidRDefault="00100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112" w:rsidRDefault="00100112">
      <w:r>
        <w:separator/>
      </w:r>
    </w:p>
  </w:footnote>
  <w:footnote w:type="continuationSeparator" w:id="0">
    <w:p w:rsidR="00100112" w:rsidRDefault="001001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8745BD"/>
    <w:multiLevelType w:val="hybridMultilevel"/>
    <w:tmpl w:val="DCFC32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5A8B"/>
    <w:rsid w:val="000006AC"/>
    <w:rsid w:val="00000AF2"/>
    <w:rsid w:val="00001D1C"/>
    <w:rsid w:val="00001DB2"/>
    <w:rsid w:val="000036A1"/>
    <w:rsid w:val="0000397F"/>
    <w:rsid w:val="00003C5D"/>
    <w:rsid w:val="00003F0F"/>
    <w:rsid w:val="000049A0"/>
    <w:rsid w:val="00004CC5"/>
    <w:rsid w:val="00005BE7"/>
    <w:rsid w:val="00005EF4"/>
    <w:rsid w:val="000070B5"/>
    <w:rsid w:val="00007EF9"/>
    <w:rsid w:val="000102D2"/>
    <w:rsid w:val="00010F93"/>
    <w:rsid w:val="00012096"/>
    <w:rsid w:val="00012280"/>
    <w:rsid w:val="000124B8"/>
    <w:rsid w:val="00013BB4"/>
    <w:rsid w:val="00015080"/>
    <w:rsid w:val="00015279"/>
    <w:rsid w:val="00015AE7"/>
    <w:rsid w:val="0001623A"/>
    <w:rsid w:val="00017655"/>
    <w:rsid w:val="00020DDE"/>
    <w:rsid w:val="000220E6"/>
    <w:rsid w:val="0002235B"/>
    <w:rsid w:val="00022488"/>
    <w:rsid w:val="00022983"/>
    <w:rsid w:val="000232AA"/>
    <w:rsid w:val="000249A9"/>
    <w:rsid w:val="00025E6A"/>
    <w:rsid w:val="000264BF"/>
    <w:rsid w:val="0003105B"/>
    <w:rsid w:val="00031CB1"/>
    <w:rsid w:val="000347AB"/>
    <w:rsid w:val="00036217"/>
    <w:rsid w:val="000362B1"/>
    <w:rsid w:val="00037FDF"/>
    <w:rsid w:val="000407F2"/>
    <w:rsid w:val="00042AB8"/>
    <w:rsid w:val="00042B2C"/>
    <w:rsid w:val="00042DBE"/>
    <w:rsid w:val="00043D02"/>
    <w:rsid w:val="00043F84"/>
    <w:rsid w:val="00045617"/>
    <w:rsid w:val="000456E4"/>
    <w:rsid w:val="0004618B"/>
    <w:rsid w:val="00046354"/>
    <w:rsid w:val="00047A94"/>
    <w:rsid w:val="00053033"/>
    <w:rsid w:val="00054BCB"/>
    <w:rsid w:val="00056A4F"/>
    <w:rsid w:val="00056BB3"/>
    <w:rsid w:val="000609E8"/>
    <w:rsid w:val="0006129D"/>
    <w:rsid w:val="000618DB"/>
    <w:rsid w:val="00062252"/>
    <w:rsid w:val="0006275D"/>
    <w:rsid w:val="00064873"/>
    <w:rsid w:val="0006500F"/>
    <w:rsid w:val="0006550F"/>
    <w:rsid w:val="000659BB"/>
    <w:rsid w:val="00065DFD"/>
    <w:rsid w:val="000664D4"/>
    <w:rsid w:val="00070C57"/>
    <w:rsid w:val="00077874"/>
    <w:rsid w:val="00080296"/>
    <w:rsid w:val="0008075A"/>
    <w:rsid w:val="00081675"/>
    <w:rsid w:val="000816B2"/>
    <w:rsid w:val="00083247"/>
    <w:rsid w:val="00083325"/>
    <w:rsid w:val="00084016"/>
    <w:rsid w:val="0008433C"/>
    <w:rsid w:val="000876B9"/>
    <w:rsid w:val="00093AE2"/>
    <w:rsid w:val="000944B7"/>
    <w:rsid w:val="00094A97"/>
    <w:rsid w:val="00096C1C"/>
    <w:rsid w:val="0009760E"/>
    <w:rsid w:val="000A1648"/>
    <w:rsid w:val="000A340F"/>
    <w:rsid w:val="000A4E0C"/>
    <w:rsid w:val="000A618E"/>
    <w:rsid w:val="000A6464"/>
    <w:rsid w:val="000A6D1C"/>
    <w:rsid w:val="000A700E"/>
    <w:rsid w:val="000B1849"/>
    <w:rsid w:val="000B1B04"/>
    <w:rsid w:val="000B53F6"/>
    <w:rsid w:val="000B646F"/>
    <w:rsid w:val="000B7885"/>
    <w:rsid w:val="000C05AD"/>
    <w:rsid w:val="000C2E5A"/>
    <w:rsid w:val="000C30B4"/>
    <w:rsid w:val="000C57FD"/>
    <w:rsid w:val="000C7270"/>
    <w:rsid w:val="000C7445"/>
    <w:rsid w:val="000C7D5B"/>
    <w:rsid w:val="000D0900"/>
    <w:rsid w:val="000D0BAE"/>
    <w:rsid w:val="000D1EBF"/>
    <w:rsid w:val="000D32E2"/>
    <w:rsid w:val="000D636F"/>
    <w:rsid w:val="000D7D15"/>
    <w:rsid w:val="000E18AA"/>
    <w:rsid w:val="000E26EB"/>
    <w:rsid w:val="000E5886"/>
    <w:rsid w:val="000E762A"/>
    <w:rsid w:val="000F09D5"/>
    <w:rsid w:val="000F1E53"/>
    <w:rsid w:val="000F245D"/>
    <w:rsid w:val="000F3819"/>
    <w:rsid w:val="000F3BBB"/>
    <w:rsid w:val="000F3BC0"/>
    <w:rsid w:val="000F5405"/>
    <w:rsid w:val="000F646B"/>
    <w:rsid w:val="000F70B6"/>
    <w:rsid w:val="00100112"/>
    <w:rsid w:val="0010312E"/>
    <w:rsid w:val="00103EEB"/>
    <w:rsid w:val="00111253"/>
    <w:rsid w:val="00111AEA"/>
    <w:rsid w:val="00114354"/>
    <w:rsid w:val="00114784"/>
    <w:rsid w:val="00121277"/>
    <w:rsid w:val="001215AC"/>
    <w:rsid w:val="001235DA"/>
    <w:rsid w:val="00125B05"/>
    <w:rsid w:val="00126E30"/>
    <w:rsid w:val="00127646"/>
    <w:rsid w:val="00132027"/>
    <w:rsid w:val="00132DC3"/>
    <w:rsid w:val="00136B91"/>
    <w:rsid w:val="00137E2F"/>
    <w:rsid w:val="00137FCF"/>
    <w:rsid w:val="00142828"/>
    <w:rsid w:val="001430F6"/>
    <w:rsid w:val="001455BC"/>
    <w:rsid w:val="0014792A"/>
    <w:rsid w:val="00151876"/>
    <w:rsid w:val="001528CE"/>
    <w:rsid w:val="00154698"/>
    <w:rsid w:val="00154C08"/>
    <w:rsid w:val="0015796B"/>
    <w:rsid w:val="00160883"/>
    <w:rsid w:val="001624F8"/>
    <w:rsid w:val="00162D3E"/>
    <w:rsid w:val="00163EE8"/>
    <w:rsid w:val="00163FA6"/>
    <w:rsid w:val="00164741"/>
    <w:rsid w:val="001667AE"/>
    <w:rsid w:val="00167783"/>
    <w:rsid w:val="00170B67"/>
    <w:rsid w:val="001712EA"/>
    <w:rsid w:val="00171D4E"/>
    <w:rsid w:val="001728FF"/>
    <w:rsid w:val="00173E24"/>
    <w:rsid w:val="001746A4"/>
    <w:rsid w:val="001747BD"/>
    <w:rsid w:val="001756E3"/>
    <w:rsid w:val="0017591D"/>
    <w:rsid w:val="0017704A"/>
    <w:rsid w:val="001845B0"/>
    <w:rsid w:val="00184D3D"/>
    <w:rsid w:val="00185173"/>
    <w:rsid w:val="00190A44"/>
    <w:rsid w:val="00190C12"/>
    <w:rsid w:val="00191076"/>
    <w:rsid w:val="00191F12"/>
    <w:rsid w:val="00194736"/>
    <w:rsid w:val="00194C88"/>
    <w:rsid w:val="0019585D"/>
    <w:rsid w:val="001958F2"/>
    <w:rsid w:val="0019682F"/>
    <w:rsid w:val="001A1D0B"/>
    <w:rsid w:val="001A2B0F"/>
    <w:rsid w:val="001A3CAA"/>
    <w:rsid w:val="001B177A"/>
    <w:rsid w:val="001B3C28"/>
    <w:rsid w:val="001B4473"/>
    <w:rsid w:val="001B4F6A"/>
    <w:rsid w:val="001B52E3"/>
    <w:rsid w:val="001B7A13"/>
    <w:rsid w:val="001B7FD8"/>
    <w:rsid w:val="001C19D7"/>
    <w:rsid w:val="001C2BF0"/>
    <w:rsid w:val="001C30AF"/>
    <w:rsid w:val="001C68EA"/>
    <w:rsid w:val="001C7DA6"/>
    <w:rsid w:val="001D0A62"/>
    <w:rsid w:val="001D17DF"/>
    <w:rsid w:val="001D2A34"/>
    <w:rsid w:val="001D2E00"/>
    <w:rsid w:val="001D316E"/>
    <w:rsid w:val="001D454E"/>
    <w:rsid w:val="001D51F3"/>
    <w:rsid w:val="001E1DC7"/>
    <w:rsid w:val="001E2F9F"/>
    <w:rsid w:val="001E451D"/>
    <w:rsid w:val="001E5EBE"/>
    <w:rsid w:val="001E6425"/>
    <w:rsid w:val="001E65DB"/>
    <w:rsid w:val="001E6726"/>
    <w:rsid w:val="001E6884"/>
    <w:rsid w:val="001F046C"/>
    <w:rsid w:val="001F3FFD"/>
    <w:rsid w:val="001F606A"/>
    <w:rsid w:val="002000A2"/>
    <w:rsid w:val="00200699"/>
    <w:rsid w:val="002006E8"/>
    <w:rsid w:val="002010B8"/>
    <w:rsid w:val="00201260"/>
    <w:rsid w:val="0020152A"/>
    <w:rsid w:val="00201B60"/>
    <w:rsid w:val="002033BC"/>
    <w:rsid w:val="00205BB7"/>
    <w:rsid w:val="00205CFA"/>
    <w:rsid w:val="00207FD4"/>
    <w:rsid w:val="002107D2"/>
    <w:rsid w:val="002125BC"/>
    <w:rsid w:val="00212CB7"/>
    <w:rsid w:val="0021358F"/>
    <w:rsid w:val="00213706"/>
    <w:rsid w:val="002142E8"/>
    <w:rsid w:val="00215648"/>
    <w:rsid w:val="00215CA5"/>
    <w:rsid w:val="00215D6F"/>
    <w:rsid w:val="00217DA1"/>
    <w:rsid w:val="00217E7D"/>
    <w:rsid w:val="0022124D"/>
    <w:rsid w:val="0022325C"/>
    <w:rsid w:val="00230684"/>
    <w:rsid w:val="00230F1B"/>
    <w:rsid w:val="0023230C"/>
    <w:rsid w:val="00237DE7"/>
    <w:rsid w:val="002406FB"/>
    <w:rsid w:val="00242186"/>
    <w:rsid w:val="00242DED"/>
    <w:rsid w:val="00244115"/>
    <w:rsid w:val="00244695"/>
    <w:rsid w:val="00244A3F"/>
    <w:rsid w:val="002453F8"/>
    <w:rsid w:val="002460C6"/>
    <w:rsid w:val="00247510"/>
    <w:rsid w:val="00250219"/>
    <w:rsid w:val="002517D5"/>
    <w:rsid w:val="00252763"/>
    <w:rsid w:val="00253BF3"/>
    <w:rsid w:val="002540B8"/>
    <w:rsid w:val="00254DBD"/>
    <w:rsid w:val="0025684E"/>
    <w:rsid w:val="00257412"/>
    <w:rsid w:val="0026070B"/>
    <w:rsid w:val="00266550"/>
    <w:rsid w:val="002667CC"/>
    <w:rsid w:val="00267EA9"/>
    <w:rsid w:val="00267F1E"/>
    <w:rsid w:val="00270744"/>
    <w:rsid w:val="00270D4C"/>
    <w:rsid w:val="002727A2"/>
    <w:rsid w:val="00272F59"/>
    <w:rsid w:val="00273863"/>
    <w:rsid w:val="002760BD"/>
    <w:rsid w:val="00277D3E"/>
    <w:rsid w:val="00280D41"/>
    <w:rsid w:val="002843B3"/>
    <w:rsid w:val="00284D25"/>
    <w:rsid w:val="00284D84"/>
    <w:rsid w:val="00285A7B"/>
    <w:rsid w:val="002865CD"/>
    <w:rsid w:val="00286AFC"/>
    <w:rsid w:val="00286F7C"/>
    <w:rsid w:val="00290697"/>
    <w:rsid w:val="00290988"/>
    <w:rsid w:val="00290994"/>
    <w:rsid w:val="00291709"/>
    <w:rsid w:val="00291BDA"/>
    <w:rsid w:val="00292ACC"/>
    <w:rsid w:val="00294142"/>
    <w:rsid w:val="00296035"/>
    <w:rsid w:val="002A1519"/>
    <w:rsid w:val="002A17CA"/>
    <w:rsid w:val="002A3489"/>
    <w:rsid w:val="002A354D"/>
    <w:rsid w:val="002A663C"/>
    <w:rsid w:val="002A6BA5"/>
    <w:rsid w:val="002B0B4D"/>
    <w:rsid w:val="002B259D"/>
    <w:rsid w:val="002B261F"/>
    <w:rsid w:val="002B32B5"/>
    <w:rsid w:val="002B53CB"/>
    <w:rsid w:val="002B665B"/>
    <w:rsid w:val="002B7BF8"/>
    <w:rsid w:val="002C1D2B"/>
    <w:rsid w:val="002C3978"/>
    <w:rsid w:val="002D4330"/>
    <w:rsid w:val="002D55EC"/>
    <w:rsid w:val="002D712A"/>
    <w:rsid w:val="002E2271"/>
    <w:rsid w:val="002E27C2"/>
    <w:rsid w:val="002E2EE3"/>
    <w:rsid w:val="002E6A9D"/>
    <w:rsid w:val="002F14EC"/>
    <w:rsid w:val="002F1E10"/>
    <w:rsid w:val="002F3AA0"/>
    <w:rsid w:val="002F6DC1"/>
    <w:rsid w:val="003028EB"/>
    <w:rsid w:val="003034A5"/>
    <w:rsid w:val="00304A53"/>
    <w:rsid w:val="00304DFB"/>
    <w:rsid w:val="003054AE"/>
    <w:rsid w:val="00305714"/>
    <w:rsid w:val="00306252"/>
    <w:rsid w:val="003062C5"/>
    <w:rsid w:val="003077A5"/>
    <w:rsid w:val="00310CB0"/>
    <w:rsid w:val="00311764"/>
    <w:rsid w:val="00312007"/>
    <w:rsid w:val="00312235"/>
    <w:rsid w:val="00313984"/>
    <w:rsid w:val="00320575"/>
    <w:rsid w:val="0032218C"/>
    <w:rsid w:val="00323F53"/>
    <w:rsid w:val="00324078"/>
    <w:rsid w:val="00325590"/>
    <w:rsid w:val="00330361"/>
    <w:rsid w:val="00330CD2"/>
    <w:rsid w:val="003316E0"/>
    <w:rsid w:val="003329BA"/>
    <w:rsid w:val="00335577"/>
    <w:rsid w:val="003356CF"/>
    <w:rsid w:val="0033741D"/>
    <w:rsid w:val="003375DC"/>
    <w:rsid w:val="00340CC9"/>
    <w:rsid w:val="00341BC0"/>
    <w:rsid w:val="00347B17"/>
    <w:rsid w:val="00352CEE"/>
    <w:rsid w:val="00354E67"/>
    <w:rsid w:val="003557C9"/>
    <w:rsid w:val="00356FB0"/>
    <w:rsid w:val="00357B3D"/>
    <w:rsid w:val="00357CC2"/>
    <w:rsid w:val="00360F9E"/>
    <w:rsid w:val="00365F00"/>
    <w:rsid w:val="003666FB"/>
    <w:rsid w:val="00367B2B"/>
    <w:rsid w:val="00367CEF"/>
    <w:rsid w:val="0037047B"/>
    <w:rsid w:val="00370F84"/>
    <w:rsid w:val="0037257F"/>
    <w:rsid w:val="00372669"/>
    <w:rsid w:val="0037323D"/>
    <w:rsid w:val="003748CA"/>
    <w:rsid w:val="003751D4"/>
    <w:rsid w:val="003764BA"/>
    <w:rsid w:val="00376AB0"/>
    <w:rsid w:val="00377145"/>
    <w:rsid w:val="003819D4"/>
    <w:rsid w:val="0038270F"/>
    <w:rsid w:val="003828B7"/>
    <w:rsid w:val="0038367E"/>
    <w:rsid w:val="00384049"/>
    <w:rsid w:val="0038437D"/>
    <w:rsid w:val="003852AA"/>
    <w:rsid w:val="0038589C"/>
    <w:rsid w:val="003865A5"/>
    <w:rsid w:val="00387758"/>
    <w:rsid w:val="00390955"/>
    <w:rsid w:val="00391C76"/>
    <w:rsid w:val="00391EAA"/>
    <w:rsid w:val="00394A18"/>
    <w:rsid w:val="00394E99"/>
    <w:rsid w:val="00395633"/>
    <w:rsid w:val="00395A5B"/>
    <w:rsid w:val="00396022"/>
    <w:rsid w:val="003960CA"/>
    <w:rsid w:val="003962EB"/>
    <w:rsid w:val="00396C79"/>
    <w:rsid w:val="00397185"/>
    <w:rsid w:val="003A078F"/>
    <w:rsid w:val="003A0989"/>
    <w:rsid w:val="003A105C"/>
    <w:rsid w:val="003A2005"/>
    <w:rsid w:val="003A2653"/>
    <w:rsid w:val="003A37C6"/>
    <w:rsid w:val="003A3F55"/>
    <w:rsid w:val="003A6ACA"/>
    <w:rsid w:val="003B0EC4"/>
    <w:rsid w:val="003B47B2"/>
    <w:rsid w:val="003C23E0"/>
    <w:rsid w:val="003C35CF"/>
    <w:rsid w:val="003C3D6E"/>
    <w:rsid w:val="003C50AD"/>
    <w:rsid w:val="003C6E54"/>
    <w:rsid w:val="003D2D46"/>
    <w:rsid w:val="003D3CD7"/>
    <w:rsid w:val="003D4291"/>
    <w:rsid w:val="003D58A6"/>
    <w:rsid w:val="003D7422"/>
    <w:rsid w:val="003E07E5"/>
    <w:rsid w:val="003E1DCC"/>
    <w:rsid w:val="003E375F"/>
    <w:rsid w:val="003E43EA"/>
    <w:rsid w:val="003E6EC8"/>
    <w:rsid w:val="003E72A3"/>
    <w:rsid w:val="003F0276"/>
    <w:rsid w:val="003F16FD"/>
    <w:rsid w:val="003F1C6C"/>
    <w:rsid w:val="003F1D70"/>
    <w:rsid w:val="003F1ECD"/>
    <w:rsid w:val="003F201D"/>
    <w:rsid w:val="003F29A8"/>
    <w:rsid w:val="003F2ED4"/>
    <w:rsid w:val="003F3213"/>
    <w:rsid w:val="003F6FD7"/>
    <w:rsid w:val="003F7A24"/>
    <w:rsid w:val="004021F2"/>
    <w:rsid w:val="00402A59"/>
    <w:rsid w:val="00402CE5"/>
    <w:rsid w:val="00406798"/>
    <w:rsid w:val="0040743C"/>
    <w:rsid w:val="00412A45"/>
    <w:rsid w:val="0041548F"/>
    <w:rsid w:val="00417D89"/>
    <w:rsid w:val="00424C51"/>
    <w:rsid w:val="0042684B"/>
    <w:rsid w:val="004269D6"/>
    <w:rsid w:val="00427326"/>
    <w:rsid w:val="00427C97"/>
    <w:rsid w:val="00430931"/>
    <w:rsid w:val="004322EA"/>
    <w:rsid w:val="00432FD3"/>
    <w:rsid w:val="00434522"/>
    <w:rsid w:val="00434FC0"/>
    <w:rsid w:val="00443C48"/>
    <w:rsid w:val="00445459"/>
    <w:rsid w:val="00445C62"/>
    <w:rsid w:val="00447C12"/>
    <w:rsid w:val="00450383"/>
    <w:rsid w:val="00452074"/>
    <w:rsid w:val="004521F8"/>
    <w:rsid w:val="00452962"/>
    <w:rsid w:val="004531F4"/>
    <w:rsid w:val="00453247"/>
    <w:rsid w:val="00454BA6"/>
    <w:rsid w:val="004569A1"/>
    <w:rsid w:val="00456BFD"/>
    <w:rsid w:val="004578E7"/>
    <w:rsid w:val="00457C50"/>
    <w:rsid w:val="00460FAE"/>
    <w:rsid w:val="00462892"/>
    <w:rsid w:val="00464D0D"/>
    <w:rsid w:val="004659F2"/>
    <w:rsid w:val="00466B37"/>
    <w:rsid w:val="00466E77"/>
    <w:rsid w:val="004671A2"/>
    <w:rsid w:val="00467515"/>
    <w:rsid w:val="00470965"/>
    <w:rsid w:val="00471DBC"/>
    <w:rsid w:val="00473C79"/>
    <w:rsid w:val="00475B14"/>
    <w:rsid w:val="004776B6"/>
    <w:rsid w:val="00477828"/>
    <w:rsid w:val="00482745"/>
    <w:rsid w:val="00484BB5"/>
    <w:rsid w:val="00485089"/>
    <w:rsid w:val="00490E9A"/>
    <w:rsid w:val="004928BD"/>
    <w:rsid w:val="0049350C"/>
    <w:rsid w:val="00493FA9"/>
    <w:rsid w:val="004947EE"/>
    <w:rsid w:val="004960AD"/>
    <w:rsid w:val="004A1FBB"/>
    <w:rsid w:val="004A2BDA"/>
    <w:rsid w:val="004A332B"/>
    <w:rsid w:val="004A350A"/>
    <w:rsid w:val="004A3C72"/>
    <w:rsid w:val="004A48C2"/>
    <w:rsid w:val="004A7623"/>
    <w:rsid w:val="004A787C"/>
    <w:rsid w:val="004B1B0F"/>
    <w:rsid w:val="004B239A"/>
    <w:rsid w:val="004B35DD"/>
    <w:rsid w:val="004B3BEB"/>
    <w:rsid w:val="004B4191"/>
    <w:rsid w:val="004B47A0"/>
    <w:rsid w:val="004B4AF6"/>
    <w:rsid w:val="004B6817"/>
    <w:rsid w:val="004B7DAC"/>
    <w:rsid w:val="004C015A"/>
    <w:rsid w:val="004C40EE"/>
    <w:rsid w:val="004C5E58"/>
    <w:rsid w:val="004C6400"/>
    <w:rsid w:val="004C6A8A"/>
    <w:rsid w:val="004C6B6B"/>
    <w:rsid w:val="004D3DBF"/>
    <w:rsid w:val="004D65F3"/>
    <w:rsid w:val="004D65FE"/>
    <w:rsid w:val="004E095C"/>
    <w:rsid w:val="004E2330"/>
    <w:rsid w:val="004E4218"/>
    <w:rsid w:val="004E6FD0"/>
    <w:rsid w:val="004E7F1F"/>
    <w:rsid w:val="004F0112"/>
    <w:rsid w:val="004F119F"/>
    <w:rsid w:val="004F2C85"/>
    <w:rsid w:val="004F5771"/>
    <w:rsid w:val="00500047"/>
    <w:rsid w:val="0050080E"/>
    <w:rsid w:val="00500F35"/>
    <w:rsid w:val="0050238D"/>
    <w:rsid w:val="00504F35"/>
    <w:rsid w:val="005053F5"/>
    <w:rsid w:val="00507A9C"/>
    <w:rsid w:val="00511E9D"/>
    <w:rsid w:val="00511EB7"/>
    <w:rsid w:val="00512EA2"/>
    <w:rsid w:val="005141C8"/>
    <w:rsid w:val="00514275"/>
    <w:rsid w:val="0051441B"/>
    <w:rsid w:val="0051696B"/>
    <w:rsid w:val="00520E86"/>
    <w:rsid w:val="00521CA4"/>
    <w:rsid w:val="00522A30"/>
    <w:rsid w:val="0052391D"/>
    <w:rsid w:val="00525AE5"/>
    <w:rsid w:val="005309BB"/>
    <w:rsid w:val="00530FBD"/>
    <w:rsid w:val="00533253"/>
    <w:rsid w:val="00534488"/>
    <w:rsid w:val="00535B91"/>
    <w:rsid w:val="00540591"/>
    <w:rsid w:val="00540695"/>
    <w:rsid w:val="00541504"/>
    <w:rsid w:val="005425FB"/>
    <w:rsid w:val="00545EA8"/>
    <w:rsid w:val="005461D7"/>
    <w:rsid w:val="00547369"/>
    <w:rsid w:val="0055216C"/>
    <w:rsid w:val="005521C5"/>
    <w:rsid w:val="0055408A"/>
    <w:rsid w:val="005563B6"/>
    <w:rsid w:val="00560518"/>
    <w:rsid w:val="00561046"/>
    <w:rsid w:val="00563536"/>
    <w:rsid w:val="005641CA"/>
    <w:rsid w:val="0056427B"/>
    <w:rsid w:val="00564356"/>
    <w:rsid w:val="00564E6F"/>
    <w:rsid w:val="00566557"/>
    <w:rsid w:val="00566E42"/>
    <w:rsid w:val="0056704C"/>
    <w:rsid w:val="00567214"/>
    <w:rsid w:val="00567642"/>
    <w:rsid w:val="00567F2F"/>
    <w:rsid w:val="00572602"/>
    <w:rsid w:val="0057353A"/>
    <w:rsid w:val="00574942"/>
    <w:rsid w:val="00574951"/>
    <w:rsid w:val="00574A10"/>
    <w:rsid w:val="00577E9B"/>
    <w:rsid w:val="0058381A"/>
    <w:rsid w:val="0058395B"/>
    <w:rsid w:val="00583F6B"/>
    <w:rsid w:val="00584569"/>
    <w:rsid w:val="00584AAC"/>
    <w:rsid w:val="00584DB4"/>
    <w:rsid w:val="00584FC7"/>
    <w:rsid w:val="00587DAC"/>
    <w:rsid w:val="00590699"/>
    <w:rsid w:val="00590728"/>
    <w:rsid w:val="00591AEB"/>
    <w:rsid w:val="005920F8"/>
    <w:rsid w:val="00593080"/>
    <w:rsid w:val="00593172"/>
    <w:rsid w:val="0059367E"/>
    <w:rsid w:val="00593A0A"/>
    <w:rsid w:val="00595DD9"/>
    <w:rsid w:val="00595DF8"/>
    <w:rsid w:val="00596FE2"/>
    <w:rsid w:val="00597074"/>
    <w:rsid w:val="005A02B1"/>
    <w:rsid w:val="005A1E88"/>
    <w:rsid w:val="005A3D32"/>
    <w:rsid w:val="005A6C7E"/>
    <w:rsid w:val="005A6D13"/>
    <w:rsid w:val="005A6F91"/>
    <w:rsid w:val="005A760E"/>
    <w:rsid w:val="005B17B6"/>
    <w:rsid w:val="005B2CA6"/>
    <w:rsid w:val="005B2EED"/>
    <w:rsid w:val="005C120E"/>
    <w:rsid w:val="005C2641"/>
    <w:rsid w:val="005C4A26"/>
    <w:rsid w:val="005C4D14"/>
    <w:rsid w:val="005C72AD"/>
    <w:rsid w:val="005D1070"/>
    <w:rsid w:val="005D4B52"/>
    <w:rsid w:val="005D5D5E"/>
    <w:rsid w:val="005D6E90"/>
    <w:rsid w:val="005E042A"/>
    <w:rsid w:val="005E0BAC"/>
    <w:rsid w:val="005E1A83"/>
    <w:rsid w:val="005E286F"/>
    <w:rsid w:val="005E2B63"/>
    <w:rsid w:val="005E42B8"/>
    <w:rsid w:val="005E471D"/>
    <w:rsid w:val="005E6561"/>
    <w:rsid w:val="005E692C"/>
    <w:rsid w:val="005E7004"/>
    <w:rsid w:val="005E754C"/>
    <w:rsid w:val="005F0FCF"/>
    <w:rsid w:val="005F3A98"/>
    <w:rsid w:val="005F6D84"/>
    <w:rsid w:val="00600FE2"/>
    <w:rsid w:val="00601CF9"/>
    <w:rsid w:val="00602CB6"/>
    <w:rsid w:val="00603F0E"/>
    <w:rsid w:val="00604590"/>
    <w:rsid w:val="006067C6"/>
    <w:rsid w:val="00606D80"/>
    <w:rsid w:val="00607231"/>
    <w:rsid w:val="00607FA5"/>
    <w:rsid w:val="00612633"/>
    <w:rsid w:val="006126F5"/>
    <w:rsid w:val="00613967"/>
    <w:rsid w:val="00614E5F"/>
    <w:rsid w:val="00615C26"/>
    <w:rsid w:val="00615FE5"/>
    <w:rsid w:val="00621DB5"/>
    <w:rsid w:val="006222FF"/>
    <w:rsid w:val="00623949"/>
    <w:rsid w:val="00623DBD"/>
    <w:rsid w:val="006247AA"/>
    <w:rsid w:val="00625853"/>
    <w:rsid w:val="00626690"/>
    <w:rsid w:val="00630F07"/>
    <w:rsid w:val="006318AA"/>
    <w:rsid w:val="006340B2"/>
    <w:rsid w:val="006340CD"/>
    <w:rsid w:val="00637155"/>
    <w:rsid w:val="00642CF9"/>
    <w:rsid w:val="00645C9F"/>
    <w:rsid w:val="00651B1F"/>
    <w:rsid w:val="00651C75"/>
    <w:rsid w:val="006528B1"/>
    <w:rsid w:val="00654E98"/>
    <w:rsid w:val="006555ED"/>
    <w:rsid w:val="00656276"/>
    <w:rsid w:val="00657039"/>
    <w:rsid w:val="006578E1"/>
    <w:rsid w:val="00657EBB"/>
    <w:rsid w:val="00660266"/>
    <w:rsid w:val="0066246A"/>
    <w:rsid w:val="00664676"/>
    <w:rsid w:val="006667B2"/>
    <w:rsid w:val="00666FE1"/>
    <w:rsid w:val="006671CD"/>
    <w:rsid w:val="00670D43"/>
    <w:rsid w:val="00673211"/>
    <w:rsid w:val="00673D14"/>
    <w:rsid w:val="00675069"/>
    <w:rsid w:val="0067539A"/>
    <w:rsid w:val="006771EA"/>
    <w:rsid w:val="00677A79"/>
    <w:rsid w:val="006802C5"/>
    <w:rsid w:val="006816E3"/>
    <w:rsid w:val="0068331E"/>
    <w:rsid w:val="00685038"/>
    <w:rsid w:val="00685C23"/>
    <w:rsid w:val="00686A1A"/>
    <w:rsid w:val="00686DFE"/>
    <w:rsid w:val="0068747C"/>
    <w:rsid w:val="006954B6"/>
    <w:rsid w:val="006963D9"/>
    <w:rsid w:val="00696A50"/>
    <w:rsid w:val="00696AD6"/>
    <w:rsid w:val="006A06F8"/>
    <w:rsid w:val="006A1BBC"/>
    <w:rsid w:val="006A1D36"/>
    <w:rsid w:val="006A1F9E"/>
    <w:rsid w:val="006A2274"/>
    <w:rsid w:val="006A27F9"/>
    <w:rsid w:val="006A6E13"/>
    <w:rsid w:val="006B0BE2"/>
    <w:rsid w:val="006B1098"/>
    <w:rsid w:val="006B237E"/>
    <w:rsid w:val="006B2C16"/>
    <w:rsid w:val="006B2CBD"/>
    <w:rsid w:val="006B3E46"/>
    <w:rsid w:val="006B4B9B"/>
    <w:rsid w:val="006B62AF"/>
    <w:rsid w:val="006C04FE"/>
    <w:rsid w:val="006C0DAC"/>
    <w:rsid w:val="006C11D6"/>
    <w:rsid w:val="006C27A3"/>
    <w:rsid w:val="006C5FCC"/>
    <w:rsid w:val="006C67EF"/>
    <w:rsid w:val="006C6BFC"/>
    <w:rsid w:val="006C6F11"/>
    <w:rsid w:val="006C79E6"/>
    <w:rsid w:val="006D0C09"/>
    <w:rsid w:val="006D4C35"/>
    <w:rsid w:val="006D4D25"/>
    <w:rsid w:val="006D6B2B"/>
    <w:rsid w:val="006E244C"/>
    <w:rsid w:val="006E38BB"/>
    <w:rsid w:val="006E3A2E"/>
    <w:rsid w:val="006E42C8"/>
    <w:rsid w:val="006F187E"/>
    <w:rsid w:val="006F50ED"/>
    <w:rsid w:val="006F5972"/>
    <w:rsid w:val="006F5A08"/>
    <w:rsid w:val="00700210"/>
    <w:rsid w:val="00700E35"/>
    <w:rsid w:val="00701D65"/>
    <w:rsid w:val="007024A8"/>
    <w:rsid w:val="00702A1E"/>
    <w:rsid w:val="00703D45"/>
    <w:rsid w:val="00703DCB"/>
    <w:rsid w:val="00707E99"/>
    <w:rsid w:val="00710A81"/>
    <w:rsid w:val="00710DD8"/>
    <w:rsid w:val="00711007"/>
    <w:rsid w:val="00711071"/>
    <w:rsid w:val="00712797"/>
    <w:rsid w:val="0071293F"/>
    <w:rsid w:val="007140D6"/>
    <w:rsid w:val="00717A96"/>
    <w:rsid w:val="00720360"/>
    <w:rsid w:val="00721B91"/>
    <w:rsid w:val="007224D4"/>
    <w:rsid w:val="00723994"/>
    <w:rsid w:val="00724630"/>
    <w:rsid w:val="00725F3F"/>
    <w:rsid w:val="00730949"/>
    <w:rsid w:val="00730C34"/>
    <w:rsid w:val="0073398D"/>
    <w:rsid w:val="00733D99"/>
    <w:rsid w:val="0073427F"/>
    <w:rsid w:val="007358C5"/>
    <w:rsid w:val="007401B0"/>
    <w:rsid w:val="007411BD"/>
    <w:rsid w:val="007428EC"/>
    <w:rsid w:val="00744E25"/>
    <w:rsid w:val="00745DB8"/>
    <w:rsid w:val="00747A9B"/>
    <w:rsid w:val="00747CC4"/>
    <w:rsid w:val="00753056"/>
    <w:rsid w:val="00754013"/>
    <w:rsid w:val="00754866"/>
    <w:rsid w:val="00756877"/>
    <w:rsid w:val="00760B1C"/>
    <w:rsid w:val="0076215D"/>
    <w:rsid w:val="0076442F"/>
    <w:rsid w:val="00764619"/>
    <w:rsid w:val="0076512B"/>
    <w:rsid w:val="007658C9"/>
    <w:rsid w:val="0076609F"/>
    <w:rsid w:val="00767ADB"/>
    <w:rsid w:val="00767C06"/>
    <w:rsid w:val="007729C3"/>
    <w:rsid w:val="00772BA3"/>
    <w:rsid w:val="00772CED"/>
    <w:rsid w:val="00773723"/>
    <w:rsid w:val="00776B82"/>
    <w:rsid w:val="00776FB6"/>
    <w:rsid w:val="00780358"/>
    <w:rsid w:val="00780760"/>
    <w:rsid w:val="0078387A"/>
    <w:rsid w:val="00783D08"/>
    <w:rsid w:val="00785D9F"/>
    <w:rsid w:val="00786F79"/>
    <w:rsid w:val="007872A7"/>
    <w:rsid w:val="00787E20"/>
    <w:rsid w:val="007905C6"/>
    <w:rsid w:val="00790EE8"/>
    <w:rsid w:val="007917C7"/>
    <w:rsid w:val="00793604"/>
    <w:rsid w:val="00794584"/>
    <w:rsid w:val="007959FE"/>
    <w:rsid w:val="0079602E"/>
    <w:rsid w:val="0079665B"/>
    <w:rsid w:val="00796811"/>
    <w:rsid w:val="00797787"/>
    <w:rsid w:val="007A0A5B"/>
    <w:rsid w:val="007A0B85"/>
    <w:rsid w:val="007A1872"/>
    <w:rsid w:val="007A2DF8"/>
    <w:rsid w:val="007A39BF"/>
    <w:rsid w:val="007A4548"/>
    <w:rsid w:val="007A4C5A"/>
    <w:rsid w:val="007A4EFA"/>
    <w:rsid w:val="007A66A3"/>
    <w:rsid w:val="007A7E6F"/>
    <w:rsid w:val="007B11F0"/>
    <w:rsid w:val="007B259F"/>
    <w:rsid w:val="007B4C14"/>
    <w:rsid w:val="007B7814"/>
    <w:rsid w:val="007B79EE"/>
    <w:rsid w:val="007C0648"/>
    <w:rsid w:val="007C2189"/>
    <w:rsid w:val="007C22E2"/>
    <w:rsid w:val="007C4A28"/>
    <w:rsid w:val="007C5089"/>
    <w:rsid w:val="007C5983"/>
    <w:rsid w:val="007D1E65"/>
    <w:rsid w:val="007D2F0E"/>
    <w:rsid w:val="007D3300"/>
    <w:rsid w:val="007D3E68"/>
    <w:rsid w:val="007D6D08"/>
    <w:rsid w:val="007E19F8"/>
    <w:rsid w:val="007E2487"/>
    <w:rsid w:val="007E25AA"/>
    <w:rsid w:val="007E2D23"/>
    <w:rsid w:val="007E2DE2"/>
    <w:rsid w:val="007E2FAE"/>
    <w:rsid w:val="007E455C"/>
    <w:rsid w:val="007E4EF0"/>
    <w:rsid w:val="007E56DE"/>
    <w:rsid w:val="007E597D"/>
    <w:rsid w:val="007E5B6D"/>
    <w:rsid w:val="007E75D8"/>
    <w:rsid w:val="007F3636"/>
    <w:rsid w:val="007F4E48"/>
    <w:rsid w:val="007F57A0"/>
    <w:rsid w:val="007F5979"/>
    <w:rsid w:val="007F5DB3"/>
    <w:rsid w:val="007F61CD"/>
    <w:rsid w:val="007F7753"/>
    <w:rsid w:val="00800126"/>
    <w:rsid w:val="00802272"/>
    <w:rsid w:val="0080382D"/>
    <w:rsid w:val="008054BF"/>
    <w:rsid w:val="0081030C"/>
    <w:rsid w:val="00812F32"/>
    <w:rsid w:val="008130C7"/>
    <w:rsid w:val="008140F0"/>
    <w:rsid w:val="0081415E"/>
    <w:rsid w:val="00815C96"/>
    <w:rsid w:val="00816CD3"/>
    <w:rsid w:val="00817D4B"/>
    <w:rsid w:val="00820D21"/>
    <w:rsid w:val="00822140"/>
    <w:rsid w:val="0082256D"/>
    <w:rsid w:val="00822C48"/>
    <w:rsid w:val="00822CC7"/>
    <w:rsid w:val="0082327E"/>
    <w:rsid w:val="00826439"/>
    <w:rsid w:val="0082729A"/>
    <w:rsid w:val="00827C5F"/>
    <w:rsid w:val="00831D3A"/>
    <w:rsid w:val="008321F2"/>
    <w:rsid w:val="008335FD"/>
    <w:rsid w:val="00833779"/>
    <w:rsid w:val="00834333"/>
    <w:rsid w:val="00834704"/>
    <w:rsid w:val="008360ED"/>
    <w:rsid w:val="008407E7"/>
    <w:rsid w:val="008442ED"/>
    <w:rsid w:val="00844548"/>
    <w:rsid w:val="008446E6"/>
    <w:rsid w:val="00844B1A"/>
    <w:rsid w:val="0084552A"/>
    <w:rsid w:val="008463A9"/>
    <w:rsid w:val="00846C26"/>
    <w:rsid w:val="00851726"/>
    <w:rsid w:val="00851BEE"/>
    <w:rsid w:val="00855425"/>
    <w:rsid w:val="00856B7A"/>
    <w:rsid w:val="00857077"/>
    <w:rsid w:val="008571F8"/>
    <w:rsid w:val="008573C6"/>
    <w:rsid w:val="00857D5B"/>
    <w:rsid w:val="00860DD8"/>
    <w:rsid w:val="008620D7"/>
    <w:rsid w:val="008629BB"/>
    <w:rsid w:val="00863634"/>
    <w:rsid w:val="00864CF8"/>
    <w:rsid w:val="0087020E"/>
    <w:rsid w:val="00872715"/>
    <w:rsid w:val="00872EE6"/>
    <w:rsid w:val="008734BA"/>
    <w:rsid w:val="00874D2F"/>
    <w:rsid w:val="0087648C"/>
    <w:rsid w:val="008772DC"/>
    <w:rsid w:val="00877E0D"/>
    <w:rsid w:val="00883F6D"/>
    <w:rsid w:val="00884FC7"/>
    <w:rsid w:val="00886EFD"/>
    <w:rsid w:val="008902D9"/>
    <w:rsid w:val="00891303"/>
    <w:rsid w:val="00892BAA"/>
    <w:rsid w:val="008A01C8"/>
    <w:rsid w:val="008A06C8"/>
    <w:rsid w:val="008A106D"/>
    <w:rsid w:val="008A2183"/>
    <w:rsid w:val="008A2D87"/>
    <w:rsid w:val="008A34A1"/>
    <w:rsid w:val="008A3561"/>
    <w:rsid w:val="008A4536"/>
    <w:rsid w:val="008A7BF8"/>
    <w:rsid w:val="008A7FE5"/>
    <w:rsid w:val="008B169D"/>
    <w:rsid w:val="008B2398"/>
    <w:rsid w:val="008B2D2C"/>
    <w:rsid w:val="008B3AC4"/>
    <w:rsid w:val="008B5834"/>
    <w:rsid w:val="008B747F"/>
    <w:rsid w:val="008C0F03"/>
    <w:rsid w:val="008C0F16"/>
    <w:rsid w:val="008C123C"/>
    <w:rsid w:val="008C2E30"/>
    <w:rsid w:val="008C4F4C"/>
    <w:rsid w:val="008C5AC2"/>
    <w:rsid w:val="008C756E"/>
    <w:rsid w:val="008C7AA1"/>
    <w:rsid w:val="008C7AB4"/>
    <w:rsid w:val="008D0115"/>
    <w:rsid w:val="008D0930"/>
    <w:rsid w:val="008D73D7"/>
    <w:rsid w:val="008D78F0"/>
    <w:rsid w:val="008E0870"/>
    <w:rsid w:val="008E2343"/>
    <w:rsid w:val="008E3342"/>
    <w:rsid w:val="008E492A"/>
    <w:rsid w:val="008E50AF"/>
    <w:rsid w:val="008E6968"/>
    <w:rsid w:val="008E7021"/>
    <w:rsid w:val="008F1169"/>
    <w:rsid w:val="008F1725"/>
    <w:rsid w:val="008F29E6"/>
    <w:rsid w:val="008F33C8"/>
    <w:rsid w:val="008F3751"/>
    <w:rsid w:val="008F45CD"/>
    <w:rsid w:val="008F73E8"/>
    <w:rsid w:val="00900378"/>
    <w:rsid w:val="009005E6"/>
    <w:rsid w:val="00905A7B"/>
    <w:rsid w:val="009069A0"/>
    <w:rsid w:val="009101BE"/>
    <w:rsid w:val="0091034C"/>
    <w:rsid w:val="00911486"/>
    <w:rsid w:val="0091195E"/>
    <w:rsid w:val="00911DA6"/>
    <w:rsid w:val="0091216F"/>
    <w:rsid w:val="0091543D"/>
    <w:rsid w:val="00922F1B"/>
    <w:rsid w:val="00926AB9"/>
    <w:rsid w:val="0093142C"/>
    <w:rsid w:val="00931B3F"/>
    <w:rsid w:val="00933442"/>
    <w:rsid w:val="00933C37"/>
    <w:rsid w:val="00933DE8"/>
    <w:rsid w:val="009349E8"/>
    <w:rsid w:val="00935E8A"/>
    <w:rsid w:val="009361DB"/>
    <w:rsid w:val="00936D8D"/>
    <w:rsid w:val="009371A9"/>
    <w:rsid w:val="009405C6"/>
    <w:rsid w:val="0094367A"/>
    <w:rsid w:val="00944AA2"/>
    <w:rsid w:val="00944AED"/>
    <w:rsid w:val="00944EEF"/>
    <w:rsid w:val="00946460"/>
    <w:rsid w:val="0094681B"/>
    <w:rsid w:val="00950DD9"/>
    <w:rsid w:val="00951E7E"/>
    <w:rsid w:val="0095277D"/>
    <w:rsid w:val="00954A98"/>
    <w:rsid w:val="00954D22"/>
    <w:rsid w:val="009567C7"/>
    <w:rsid w:val="009636B9"/>
    <w:rsid w:val="00963952"/>
    <w:rsid w:val="00963E27"/>
    <w:rsid w:val="00964B3D"/>
    <w:rsid w:val="00964BC9"/>
    <w:rsid w:val="0096604E"/>
    <w:rsid w:val="00966995"/>
    <w:rsid w:val="00966FC7"/>
    <w:rsid w:val="00967010"/>
    <w:rsid w:val="0096763B"/>
    <w:rsid w:val="00970431"/>
    <w:rsid w:val="00971315"/>
    <w:rsid w:val="00971D5D"/>
    <w:rsid w:val="0097424D"/>
    <w:rsid w:val="0097529D"/>
    <w:rsid w:val="00976899"/>
    <w:rsid w:val="00976EDA"/>
    <w:rsid w:val="009818FD"/>
    <w:rsid w:val="0098284D"/>
    <w:rsid w:val="009838CE"/>
    <w:rsid w:val="00984133"/>
    <w:rsid w:val="00984D9A"/>
    <w:rsid w:val="00987033"/>
    <w:rsid w:val="00990498"/>
    <w:rsid w:val="00990FDC"/>
    <w:rsid w:val="00991093"/>
    <w:rsid w:val="009939B0"/>
    <w:rsid w:val="00993A2C"/>
    <w:rsid w:val="009942B5"/>
    <w:rsid w:val="009946F7"/>
    <w:rsid w:val="00994B7D"/>
    <w:rsid w:val="009968FB"/>
    <w:rsid w:val="00996B38"/>
    <w:rsid w:val="009970E4"/>
    <w:rsid w:val="009A197E"/>
    <w:rsid w:val="009A208E"/>
    <w:rsid w:val="009A213F"/>
    <w:rsid w:val="009A514F"/>
    <w:rsid w:val="009A62E5"/>
    <w:rsid w:val="009A6A6B"/>
    <w:rsid w:val="009A6D05"/>
    <w:rsid w:val="009A73A5"/>
    <w:rsid w:val="009A73BB"/>
    <w:rsid w:val="009A78BD"/>
    <w:rsid w:val="009B0248"/>
    <w:rsid w:val="009B05E5"/>
    <w:rsid w:val="009B1F51"/>
    <w:rsid w:val="009B31AF"/>
    <w:rsid w:val="009B345D"/>
    <w:rsid w:val="009B358C"/>
    <w:rsid w:val="009B3A38"/>
    <w:rsid w:val="009B3C48"/>
    <w:rsid w:val="009B608F"/>
    <w:rsid w:val="009C0993"/>
    <w:rsid w:val="009C1F64"/>
    <w:rsid w:val="009C44DE"/>
    <w:rsid w:val="009C487F"/>
    <w:rsid w:val="009C519D"/>
    <w:rsid w:val="009D1390"/>
    <w:rsid w:val="009D2128"/>
    <w:rsid w:val="009D3C3E"/>
    <w:rsid w:val="009D41AB"/>
    <w:rsid w:val="009D42B1"/>
    <w:rsid w:val="009E1291"/>
    <w:rsid w:val="009E1C10"/>
    <w:rsid w:val="009E2619"/>
    <w:rsid w:val="009E2723"/>
    <w:rsid w:val="009E2979"/>
    <w:rsid w:val="009E2D9A"/>
    <w:rsid w:val="009E4827"/>
    <w:rsid w:val="009F067F"/>
    <w:rsid w:val="009F2F27"/>
    <w:rsid w:val="00A010B2"/>
    <w:rsid w:val="00A01F05"/>
    <w:rsid w:val="00A03604"/>
    <w:rsid w:val="00A0451B"/>
    <w:rsid w:val="00A051F4"/>
    <w:rsid w:val="00A0588D"/>
    <w:rsid w:val="00A05B34"/>
    <w:rsid w:val="00A0716F"/>
    <w:rsid w:val="00A079A5"/>
    <w:rsid w:val="00A07F8C"/>
    <w:rsid w:val="00A123C6"/>
    <w:rsid w:val="00A12D93"/>
    <w:rsid w:val="00A14346"/>
    <w:rsid w:val="00A14726"/>
    <w:rsid w:val="00A14FF0"/>
    <w:rsid w:val="00A15103"/>
    <w:rsid w:val="00A205CE"/>
    <w:rsid w:val="00A214ED"/>
    <w:rsid w:val="00A23701"/>
    <w:rsid w:val="00A23A11"/>
    <w:rsid w:val="00A23C13"/>
    <w:rsid w:val="00A243F5"/>
    <w:rsid w:val="00A263DB"/>
    <w:rsid w:val="00A266AE"/>
    <w:rsid w:val="00A2728C"/>
    <w:rsid w:val="00A27ADB"/>
    <w:rsid w:val="00A32F32"/>
    <w:rsid w:val="00A34D95"/>
    <w:rsid w:val="00A359BE"/>
    <w:rsid w:val="00A3659E"/>
    <w:rsid w:val="00A3695C"/>
    <w:rsid w:val="00A37A11"/>
    <w:rsid w:val="00A43A3D"/>
    <w:rsid w:val="00A43EC3"/>
    <w:rsid w:val="00A44F45"/>
    <w:rsid w:val="00A473EC"/>
    <w:rsid w:val="00A51DBD"/>
    <w:rsid w:val="00A53841"/>
    <w:rsid w:val="00A62CF8"/>
    <w:rsid w:val="00A64201"/>
    <w:rsid w:val="00A65079"/>
    <w:rsid w:val="00A70685"/>
    <w:rsid w:val="00A70FB2"/>
    <w:rsid w:val="00A7117E"/>
    <w:rsid w:val="00A71B7F"/>
    <w:rsid w:val="00A7403F"/>
    <w:rsid w:val="00A758E5"/>
    <w:rsid w:val="00A7599B"/>
    <w:rsid w:val="00A76255"/>
    <w:rsid w:val="00A7664F"/>
    <w:rsid w:val="00A770A1"/>
    <w:rsid w:val="00A80851"/>
    <w:rsid w:val="00A826E8"/>
    <w:rsid w:val="00A8289A"/>
    <w:rsid w:val="00A84BB0"/>
    <w:rsid w:val="00A85E88"/>
    <w:rsid w:val="00A860C8"/>
    <w:rsid w:val="00A86827"/>
    <w:rsid w:val="00A86D7E"/>
    <w:rsid w:val="00A86F15"/>
    <w:rsid w:val="00A901CD"/>
    <w:rsid w:val="00A91347"/>
    <w:rsid w:val="00A91669"/>
    <w:rsid w:val="00A91980"/>
    <w:rsid w:val="00A91BBC"/>
    <w:rsid w:val="00A92850"/>
    <w:rsid w:val="00A94C38"/>
    <w:rsid w:val="00A95942"/>
    <w:rsid w:val="00A959F1"/>
    <w:rsid w:val="00A96708"/>
    <w:rsid w:val="00A97986"/>
    <w:rsid w:val="00AA074B"/>
    <w:rsid w:val="00AA607A"/>
    <w:rsid w:val="00AB1264"/>
    <w:rsid w:val="00AB1DD0"/>
    <w:rsid w:val="00AB2047"/>
    <w:rsid w:val="00AB2B7D"/>
    <w:rsid w:val="00AB4607"/>
    <w:rsid w:val="00AB5EF1"/>
    <w:rsid w:val="00AB70D6"/>
    <w:rsid w:val="00AB7CFB"/>
    <w:rsid w:val="00AC1FA4"/>
    <w:rsid w:val="00AC2BD0"/>
    <w:rsid w:val="00AC3121"/>
    <w:rsid w:val="00AC4A25"/>
    <w:rsid w:val="00AC5A7C"/>
    <w:rsid w:val="00AC6EEC"/>
    <w:rsid w:val="00AC7288"/>
    <w:rsid w:val="00AC750E"/>
    <w:rsid w:val="00AD12F2"/>
    <w:rsid w:val="00AD13D7"/>
    <w:rsid w:val="00AD3B38"/>
    <w:rsid w:val="00AD5B0D"/>
    <w:rsid w:val="00AD5BFA"/>
    <w:rsid w:val="00AD62CA"/>
    <w:rsid w:val="00AD72D9"/>
    <w:rsid w:val="00AD7692"/>
    <w:rsid w:val="00AE12EC"/>
    <w:rsid w:val="00AE28FF"/>
    <w:rsid w:val="00AE3809"/>
    <w:rsid w:val="00AE4E7A"/>
    <w:rsid w:val="00AE5448"/>
    <w:rsid w:val="00AE5F2D"/>
    <w:rsid w:val="00AF1FF9"/>
    <w:rsid w:val="00AF2F5D"/>
    <w:rsid w:val="00AF3AA2"/>
    <w:rsid w:val="00AF4414"/>
    <w:rsid w:val="00AF4E0F"/>
    <w:rsid w:val="00AF58BB"/>
    <w:rsid w:val="00AF5A8B"/>
    <w:rsid w:val="00AF6CEC"/>
    <w:rsid w:val="00B02077"/>
    <w:rsid w:val="00B04DF5"/>
    <w:rsid w:val="00B04E06"/>
    <w:rsid w:val="00B05113"/>
    <w:rsid w:val="00B05B99"/>
    <w:rsid w:val="00B06049"/>
    <w:rsid w:val="00B06194"/>
    <w:rsid w:val="00B06CE6"/>
    <w:rsid w:val="00B11A8B"/>
    <w:rsid w:val="00B13785"/>
    <w:rsid w:val="00B13949"/>
    <w:rsid w:val="00B156BE"/>
    <w:rsid w:val="00B15FE6"/>
    <w:rsid w:val="00B1638F"/>
    <w:rsid w:val="00B1757E"/>
    <w:rsid w:val="00B17993"/>
    <w:rsid w:val="00B2088A"/>
    <w:rsid w:val="00B20CDA"/>
    <w:rsid w:val="00B20D6B"/>
    <w:rsid w:val="00B20ED9"/>
    <w:rsid w:val="00B213AD"/>
    <w:rsid w:val="00B22C88"/>
    <w:rsid w:val="00B23115"/>
    <w:rsid w:val="00B2413C"/>
    <w:rsid w:val="00B24987"/>
    <w:rsid w:val="00B24EFD"/>
    <w:rsid w:val="00B27FD6"/>
    <w:rsid w:val="00B3320D"/>
    <w:rsid w:val="00B3373F"/>
    <w:rsid w:val="00B34E13"/>
    <w:rsid w:val="00B355A0"/>
    <w:rsid w:val="00B37C80"/>
    <w:rsid w:val="00B4043E"/>
    <w:rsid w:val="00B42DBF"/>
    <w:rsid w:val="00B45F1C"/>
    <w:rsid w:val="00B46BCF"/>
    <w:rsid w:val="00B47653"/>
    <w:rsid w:val="00B53D60"/>
    <w:rsid w:val="00B53F07"/>
    <w:rsid w:val="00B5418F"/>
    <w:rsid w:val="00B5519D"/>
    <w:rsid w:val="00B5652A"/>
    <w:rsid w:val="00B56698"/>
    <w:rsid w:val="00B576D3"/>
    <w:rsid w:val="00B61582"/>
    <w:rsid w:val="00B62428"/>
    <w:rsid w:val="00B6287D"/>
    <w:rsid w:val="00B62A12"/>
    <w:rsid w:val="00B66DCD"/>
    <w:rsid w:val="00B672D0"/>
    <w:rsid w:val="00B674EA"/>
    <w:rsid w:val="00B67A32"/>
    <w:rsid w:val="00B7107A"/>
    <w:rsid w:val="00B71A12"/>
    <w:rsid w:val="00B71F4D"/>
    <w:rsid w:val="00B72657"/>
    <w:rsid w:val="00B73B07"/>
    <w:rsid w:val="00B74433"/>
    <w:rsid w:val="00B74C3F"/>
    <w:rsid w:val="00B76E52"/>
    <w:rsid w:val="00B77E0A"/>
    <w:rsid w:val="00B83294"/>
    <w:rsid w:val="00B84733"/>
    <w:rsid w:val="00B86E13"/>
    <w:rsid w:val="00B901C1"/>
    <w:rsid w:val="00B92D45"/>
    <w:rsid w:val="00B972E8"/>
    <w:rsid w:val="00B97638"/>
    <w:rsid w:val="00B97643"/>
    <w:rsid w:val="00BA0B25"/>
    <w:rsid w:val="00BA1201"/>
    <w:rsid w:val="00BA28DA"/>
    <w:rsid w:val="00BA3406"/>
    <w:rsid w:val="00BA3B9A"/>
    <w:rsid w:val="00BA3BEB"/>
    <w:rsid w:val="00BA3DD0"/>
    <w:rsid w:val="00BA42D3"/>
    <w:rsid w:val="00BA5F15"/>
    <w:rsid w:val="00BA79BF"/>
    <w:rsid w:val="00BB0A67"/>
    <w:rsid w:val="00BB1FA3"/>
    <w:rsid w:val="00BB3736"/>
    <w:rsid w:val="00BB466E"/>
    <w:rsid w:val="00BB5520"/>
    <w:rsid w:val="00BB5528"/>
    <w:rsid w:val="00BB7F90"/>
    <w:rsid w:val="00BB7FCE"/>
    <w:rsid w:val="00BC0666"/>
    <w:rsid w:val="00BC06D4"/>
    <w:rsid w:val="00BC199B"/>
    <w:rsid w:val="00BC1CAC"/>
    <w:rsid w:val="00BC2074"/>
    <w:rsid w:val="00BC2FD5"/>
    <w:rsid w:val="00BC3E76"/>
    <w:rsid w:val="00BC5693"/>
    <w:rsid w:val="00BC5E66"/>
    <w:rsid w:val="00BC67DE"/>
    <w:rsid w:val="00BD0183"/>
    <w:rsid w:val="00BD0849"/>
    <w:rsid w:val="00BD3441"/>
    <w:rsid w:val="00BD5527"/>
    <w:rsid w:val="00BD5967"/>
    <w:rsid w:val="00BD661A"/>
    <w:rsid w:val="00BD69BC"/>
    <w:rsid w:val="00BD71F2"/>
    <w:rsid w:val="00BD7CF2"/>
    <w:rsid w:val="00BE0210"/>
    <w:rsid w:val="00BE0AE2"/>
    <w:rsid w:val="00BE0FAB"/>
    <w:rsid w:val="00BE3EA5"/>
    <w:rsid w:val="00BE7A8F"/>
    <w:rsid w:val="00BE7B3C"/>
    <w:rsid w:val="00BF04AF"/>
    <w:rsid w:val="00BF145F"/>
    <w:rsid w:val="00BF2074"/>
    <w:rsid w:val="00BF212A"/>
    <w:rsid w:val="00BF2452"/>
    <w:rsid w:val="00BF2912"/>
    <w:rsid w:val="00BF4AB4"/>
    <w:rsid w:val="00BF4FDB"/>
    <w:rsid w:val="00BF5CC9"/>
    <w:rsid w:val="00BF6BD0"/>
    <w:rsid w:val="00C00618"/>
    <w:rsid w:val="00C01E6D"/>
    <w:rsid w:val="00C03211"/>
    <w:rsid w:val="00C03367"/>
    <w:rsid w:val="00C063F2"/>
    <w:rsid w:val="00C06BD1"/>
    <w:rsid w:val="00C06C4C"/>
    <w:rsid w:val="00C0717F"/>
    <w:rsid w:val="00C073D4"/>
    <w:rsid w:val="00C07D32"/>
    <w:rsid w:val="00C120A5"/>
    <w:rsid w:val="00C12983"/>
    <w:rsid w:val="00C12B84"/>
    <w:rsid w:val="00C14D9C"/>
    <w:rsid w:val="00C14E4E"/>
    <w:rsid w:val="00C15E2B"/>
    <w:rsid w:val="00C1765D"/>
    <w:rsid w:val="00C22285"/>
    <w:rsid w:val="00C2304F"/>
    <w:rsid w:val="00C25609"/>
    <w:rsid w:val="00C26E3D"/>
    <w:rsid w:val="00C2723A"/>
    <w:rsid w:val="00C27542"/>
    <w:rsid w:val="00C27687"/>
    <w:rsid w:val="00C32EA3"/>
    <w:rsid w:val="00C335F5"/>
    <w:rsid w:val="00C3531D"/>
    <w:rsid w:val="00C35DD7"/>
    <w:rsid w:val="00C368A1"/>
    <w:rsid w:val="00C36D75"/>
    <w:rsid w:val="00C36E0E"/>
    <w:rsid w:val="00C37A6D"/>
    <w:rsid w:val="00C410F8"/>
    <w:rsid w:val="00C41952"/>
    <w:rsid w:val="00C439F4"/>
    <w:rsid w:val="00C43BE0"/>
    <w:rsid w:val="00C4459E"/>
    <w:rsid w:val="00C457F9"/>
    <w:rsid w:val="00C45CFC"/>
    <w:rsid w:val="00C46F00"/>
    <w:rsid w:val="00C46F63"/>
    <w:rsid w:val="00C47C67"/>
    <w:rsid w:val="00C510F1"/>
    <w:rsid w:val="00C51BE1"/>
    <w:rsid w:val="00C53A7D"/>
    <w:rsid w:val="00C555FF"/>
    <w:rsid w:val="00C55D04"/>
    <w:rsid w:val="00C574E1"/>
    <w:rsid w:val="00C6090A"/>
    <w:rsid w:val="00C60FE3"/>
    <w:rsid w:val="00C61223"/>
    <w:rsid w:val="00C6133E"/>
    <w:rsid w:val="00C639E7"/>
    <w:rsid w:val="00C64088"/>
    <w:rsid w:val="00C64DBB"/>
    <w:rsid w:val="00C657F5"/>
    <w:rsid w:val="00C6609A"/>
    <w:rsid w:val="00C66409"/>
    <w:rsid w:val="00C714C4"/>
    <w:rsid w:val="00C71876"/>
    <w:rsid w:val="00C729ED"/>
    <w:rsid w:val="00C7307D"/>
    <w:rsid w:val="00C825F1"/>
    <w:rsid w:val="00C82F11"/>
    <w:rsid w:val="00C851E5"/>
    <w:rsid w:val="00C851FA"/>
    <w:rsid w:val="00C8665F"/>
    <w:rsid w:val="00C86A54"/>
    <w:rsid w:val="00C871DD"/>
    <w:rsid w:val="00C90A2B"/>
    <w:rsid w:val="00C90E69"/>
    <w:rsid w:val="00C92484"/>
    <w:rsid w:val="00C9255F"/>
    <w:rsid w:val="00C93FBB"/>
    <w:rsid w:val="00C94277"/>
    <w:rsid w:val="00C94322"/>
    <w:rsid w:val="00C9458C"/>
    <w:rsid w:val="00C94661"/>
    <w:rsid w:val="00C9534B"/>
    <w:rsid w:val="00C95622"/>
    <w:rsid w:val="00C95A1A"/>
    <w:rsid w:val="00C963FC"/>
    <w:rsid w:val="00C9720C"/>
    <w:rsid w:val="00CA13F2"/>
    <w:rsid w:val="00CA205F"/>
    <w:rsid w:val="00CA2D23"/>
    <w:rsid w:val="00CA32D4"/>
    <w:rsid w:val="00CA36A9"/>
    <w:rsid w:val="00CA3FFA"/>
    <w:rsid w:val="00CA75A7"/>
    <w:rsid w:val="00CA7EFB"/>
    <w:rsid w:val="00CB2BAF"/>
    <w:rsid w:val="00CB3DE4"/>
    <w:rsid w:val="00CB3E6C"/>
    <w:rsid w:val="00CB49B9"/>
    <w:rsid w:val="00CB6375"/>
    <w:rsid w:val="00CB7D4D"/>
    <w:rsid w:val="00CC1AA2"/>
    <w:rsid w:val="00CC23CE"/>
    <w:rsid w:val="00CC2873"/>
    <w:rsid w:val="00CC39F4"/>
    <w:rsid w:val="00CD11F3"/>
    <w:rsid w:val="00CD2196"/>
    <w:rsid w:val="00CD23BF"/>
    <w:rsid w:val="00CD252E"/>
    <w:rsid w:val="00CD2B93"/>
    <w:rsid w:val="00CD4A5F"/>
    <w:rsid w:val="00CD6095"/>
    <w:rsid w:val="00CD6ADE"/>
    <w:rsid w:val="00CD6C83"/>
    <w:rsid w:val="00CE1FD4"/>
    <w:rsid w:val="00CE5465"/>
    <w:rsid w:val="00CE65CF"/>
    <w:rsid w:val="00CE7F16"/>
    <w:rsid w:val="00CF0BB4"/>
    <w:rsid w:val="00CF2DB0"/>
    <w:rsid w:val="00CF3AFB"/>
    <w:rsid w:val="00CF6592"/>
    <w:rsid w:val="00D00FD4"/>
    <w:rsid w:val="00D01832"/>
    <w:rsid w:val="00D02CF0"/>
    <w:rsid w:val="00D05249"/>
    <w:rsid w:val="00D05AB1"/>
    <w:rsid w:val="00D07FAC"/>
    <w:rsid w:val="00D11236"/>
    <w:rsid w:val="00D11A0D"/>
    <w:rsid w:val="00D1380E"/>
    <w:rsid w:val="00D15C47"/>
    <w:rsid w:val="00D21F4B"/>
    <w:rsid w:val="00D22BC3"/>
    <w:rsid w:val="00D24350"/>
    <w:rsid w:val="00D25859"/>
    <w:rsid w:val="00D26543"/>
    <w:rsid w:val="00D26BE4"/>
    <w:rsid w:val="00D27CFD"/>
    <w:rsid w:val="00D30BB9"/>
    <w:rsid w:val="00D315E5"/>
    <w:rsid w:val="00D324AC"/>
    <w:rsid w:val="00D336FB"/>
    <w:rsid w:val="00D3419C"/>
    <w:rsid w:val="00D35894"/>
    <w:rsid w:val="00D35D56"/>
    <w:rsid w:val="00D37924"/>
    <w:rsid w:val="00D41705"/>
    <w:rsid w:val="00D425E2"/>
    <w:rsid w:val="00D43FCA"/>
    <w:rsid w:val="00D45B56"/>
    <w:rsid w:val="00D46D26"/>
    <w:rsid w:val="00D50276"/>
    <w:rsid w:val="00D505A7"/>
    <w:rsid w:val="00D523CE"/>
    <w:rsid w:val="00D55877"/>
    <w:rsid w:val="00D55B8B"/>
    <w:rsid w:val="00D56892"/>
    <w:rsid w:val="00D57340"/>
    <w:rsid w:val="00D57A68"/>
    <w:rsid w:val="00D601AC"/>
    <w:rsid w:val="00D62F07"/>
    <w:rsid w:val="00D62FCC"/>
    <w:rsid w:val="00D64032"/>
    <w:rsid w:val="00D65EFA"/>
    <w:rsid w:val="00D661AD"/>
    <w:rsid w:val="00D66291"/>
    <w:rsid w:val="00D67B0D"/>
    <w:rsid w:val="00D71146"/>
    <w:rsid w:val="00D718A6"/>
    <w:rsid w:val="00D72A24"/>
    <w:rsid w:val="00D72AA8"/>
    <w:rsid w:val="00D72B4B"/>
    <w:rsid w:val="00D73768"/>
    <w:rsid w:val="00D7417A"/>
    <w:rsid w:val="00D761FD"/>
    <w:rsid w:val="00D772E1"/>
    <w:rsid w:val="00D77957"/>
    <w:rsid w:val="00D801E5"/>
    <w:rsid w:val="00D80DDF"/>
    <w:rsid w:val="00D829E7"/>
    <w:rsid w:val="00D82BFE"/>
    <w:rsid w:val="00D856DE"/>
    <w:rsid w:val="00D861A7"/>
    <w:rsid w:val="00D867C4"/>
    <w:rsid w:val="00D873D8"/>
    <w:rsid w:val="00D8752F"/>
    <w:rsid w:val="00D903BF"/>
    <w:rsid w:val="00D909C3"/>
    <w:rsid w:val="00D90E5F"/>
    <w:rsid w:val="00D90FB1"/>
    <w:rsid w:val="00D93B69"/>
    <w:rsid w:val="00D93C9D"/>
    <w:rsid w:val="00D94B9F"/>
    <w:rsid w:val="00D9520F"/>
    <w:rsid w:val="00D97C8A"/>
    <w:rsid w:val="00D97DFB"/>
    <w:rsid w:val="00DA0C2C"/>
    <w:rsid w:val="00DA7510"/>
    <w:rsid w:val="00DA7BBE"/>
    <w:rsid w:val="00DA7EFC"/>
    <w:rsid w:val="00DB0BCC"/>
    <w:rsid w:val="00DB138B"/>
    <w:rsid w:val="00DB2268"/>
    <w:rsid w:val="00DB291C"/>
    <w:rsid w:val="00DB2E6F"/>
    <w:rsid w:val="00DB5B04"/>
    <w:rsid w:val="00DB5C72"/>
    <w:rsid w:val="00DB6070"/>
    <w:rsid w:val="00DB712C"/>
    <w:rsid w:val="00DC0991"/>
    <w:rsid w:val="00DC28A8"/>
    <w:rsid w:val="00DC44FD"/>
    <w:rsid w:val="00DC46EF"/>
    <w:rsid w:val="00DC5554"/>
    <w:rsid w:val="00DC5D3D"/>
    <w:rsid w:val="00DC70A4"/>
    <w:rsid w:val="00DC7D05"/>
    <w:rsid w:val="00DD1AE5"/>
    <w:rsid w:val="00DD206A"/>
    <w:rsid w:val="00DD2A5C"/>
    <w:rsid w:val="00DD2FF7"/>
    <w:rsid w:val="00DD35EA"/>
    <w:rsid w:val="00DD3903"/>
    <w:rsid w:val="00DD3F73"/>
    <w:rsid w:val="00DD5549"/>
    <w:rsid w:val="00DD5605"/>
    <w:rsid w:val="00DD7488"/>
    <w:rsid w:val="00DE06FE"/>
    <w:rsid w:val="00DE08C5"/>
    <w:rsid w:val="00DE0E2A"/>
    <w:rsid w:val="00DE0EDB"/>
    <w:rsid w:val="00DE3E4C"/>
    <w:rsid w:val="00DE5039"/>
    <w:rsid w:val="00DE5249"/>
    <w:rsid w:val="00DE559B"/>
    <w:rsid w:val="00DF18F8"/>
    <w:rsid w:val="00DF328A"/>
    <w:rsid w:val="00DF3F08"/>
    <w:rsid w:val="00DF4E69"/>
    <w:rsid w:val="00DF4E85"/>
    <w:rsid w:val="00DF5313"/>
    <w:rsid w:val="00DF5914"/>
    <w:rsid w:val="00DF63D6"/>
    <w:rsid w:val="00E01129"/>
    <w:rsid w:val="00E01DE2"/>
    <w:rsid w:val="00E0244C"/>
    <w:rsid w:val="00E0274B"/>
    <w:rsid w:val="00E051A2"/>
    <w:rsid w:val="00E053EE"/>
    <w:rsid w:val="00E07CAA"/>
    <w:rsid w:val="00E07E8E"/>
    <w:rsid w:val="00E1056D"/>
    <w:rsid w:val="00E11059"/>
    <w:rsid w:val="00E1391C"/>
    <w:rsid w:val="00E152D2"/>
    <w:rsid w:val="00E16164"/>
    <w:rsid w:val="00E1691A"/>
    <w:rsid w:val="00E16FB5"/>
    <w:rsid w:val="00E20390"/>
    <w:rsid w:val="00E212C9"/>
    <w:rsid w:val="00E229D6"/>
    <w:rsid w:val="00E26AD3"/>
    <w:rsid w:val="00E313A5"/>
    <w:rsid w:val="00E323BA"/>
    <w:rsid w:val="00E34328"/>
    <w:rsid w:val="00E34A62"/>
    <w:rsid w:val="00E35CD4"/>
    <w:rsid w:val="00E3622D"/>
    <w:rsid w:val="00E37046"/>
    <w:rsid w:val="00E443BF"/>
    <w:rsid w:val="00E44CAB"/>
    <w:rsid w:val="00E4738D"/>
    <w:rsid w:val="00E47466"/>
    <w:rsid w:val="00E50C43"/>
    <w:rsid w:val="00E5171A"/>
    <w:rsid w:val="00E52723"/>
    <w:rsid w:val="00E527FC"/>
    <w:rsid w:val="00E52A34"/>
    <w:rsid w:val="00E5323A"/>
    <w:rsid w:val="00E5563E"/>
    <w:rsid w:val="00E60463"/>
    <w:rsid w:val="00E61356"/>
    <w:rsid w:val="00E61F36"/>
    <w:rsid w:val="00E626C5"/>
    <w:rsid w:val="00E639EA"/>
    <w:rsid w:val="00E67CA0"/>
    <w:rsid w:val="00E67DE1"/>
    <w:rsid w:val="00E70636"/>
    <w:rsid w:val="00E713EC"/>
    <w:rsid w:val="00E72BB1"/>
    <w:rsid w:val="00E72EBE"/>
    <w:rsid w:val="00E7487E"/>
    <w:rsid w:val="00E7494A"/>
    <w:rsid w:val="00E75250"/>
    <w:rsid w:val="00E752BB"/>
    <w:rsid w:val="00E77B17"/>
    <w:rsid w:val="00E77B18"/>
    <w:rsid w:val="00E826E1"/>
    <w:rsid w:val="00E83F61"/>
    <w:rsid w:val="00E84237"/>
    <w:rsid w:val="00E85458"/>
    <w:rsid w:val="00E8593B"/>
    <w:rsid w:val="00E85E1B"/>
    <w:rsid w:val="00E86117"/>
    <w:rsid w:val="00E86D2A"/>
    <w:rsid w:val="00E86DD7"/>
    <w:rsid w:val="00E874CC"/>
    <w:rsid w:val="00E90DD3"/>
    <w:rsid w:val="00E91F3D"/>
    <w:rsid w:val="00E9434E"/>
    <w:rsid w:val="00E94E3B"/>
    <w:rsid w:val="00E959A0"/>
    <w:rsid w:val="00E95F03"/>
    <w:rsid w:val="00E95FAB"/>
    <w:rsid w:val="00E963C7"/>
    <w:rsid w:val="00E96447"/>
    <w:rsid w:val="00EA2172"/>
    <w:rsid w:val="00EA2B2B"/>
    <w:rsid w:val="00EA3706"/>
    <w:rsid w:val="00EA3CEA"/>
    <w:rsid w:val="00EA514F"/>
    <w:rsid w:val="00EA602E"/>
    <w:rsid w:val="00EA6693"/>
    <w:rsid w:val="00EA6BC1"/>
    <w:rsid w:val="00EB2160"/>
    <w:rsid w:val="00EB21F0"/>
    <w:rsid w:val="00EB2E41"/>
    <w:rsid w:val="00EB3965"/>
    <w:rsid w:val="00EB4923"/>
    <w:rsid w:val="00EB6062"/>
    <w:rsid w:val="00EB685F"/>
    <w:rsid w:val="00EB6EC1"/>
    <w:rsid w:val="00EC052C"/>
    <w:rsid w:val="00EC0530"/>
    <w:rsid w:val="00EC1C94"/>
    <w:rsid w:val="00EC3A4B"/>
    <w:rsid w:val="00EC3B2F"/>
    <w:rsid w:val="00EC7ACC"/>
    <w:rsid w:val="00ED148A"/>
    <w:rsid w:val="00ED157C"/>
    <w:rsid w:val="00ED216F"/>
    <w:rsid w:val="00ED2245"/>
    <w:rsid w:val="00ED3206"/>
    <w:rsid w:val="00ED3BD2"/>
    <w:rsid w:val="00ED3CCA"/>
    <w:rsid w:val="00ED3FB3"/>
    <w:rsid w:val="00ED4C06"/>
    <w:rsid w:val="00ED4F35"/>
    <w:rsid w:val="00ED50AA"/>
    <w:rsid w:val="00ED5E86"/>
    <w:rsid w:val="00EE1BA7"/>
    <w:rsid w:val="00EE40D3"/>
    <w:rsid w:val="00EE535D"/>
    <w:rsid w:val="00EE5A24"/>
    <w:rsid w:val="00EE5AE2"/>
    <w:rsid w:val="00EE5FBC"/>
    <w:rsid w:val="00EE6111"/>
    <w:rsid w:val="00EE6354"/>
    <w:rsid w:val="00EE6ADD"/>
    <w:rsid w:val="00EE6C46"/>
    <w:rsid w:val="00EE7931"/>
    <w:rsid w:val="00EE7E71"/>
    <w:rsid w:val="00EF0E1E"/>
    <w:rsid w:val="00EF2F11"/>
    <w:rsid w:val="00EF3658"/>
    <w:rsid w:val="00EF38A8"/>
    <w:rsid w:val="00EF3AA0"/>
    <w:rsid w:val="00EF6C3D"/>
    <w:rsid w:val="00EF7DD4"/>
    <w:rsid w:val="00F0324F"/>
    <w:rsid w:val="00F036DF"/>
    <w:rsid w:val="00F049AE"/>
    <w:rsid w:val="00F04B5C"/>
    <w:rsid w:val="00F04D1B"/>
    <w:rsid w:val="00F07AB3"/>
    <w:rsid w:val="00F12CA0"/>
    <w:rsid w:val="00F13694"/>
    <w:rsid w:val="00F13F4F"/>
    <w:rsid w:val="00F13FFA"/>
    <w:rsid w:val="00F15041"/>
    <w:rsid w:val="00F169D0"/>
    <w:rsid w:val="00F20417"/>
    <w:rsid w:val="00F20B54"/>
    <w:rsid w:val="00F22B03"/>
    <w:rsid w:val="00F2335A"/>
    <w:rsid w:val="00F2492C"/>
    <w:rsid w:val="00F24A20"/>
    <w:rsid w:val="00F25C3D"/>
    <w:rsid w:val="00F26DF4"/>
    <w:rsid w:val="00F318E9"/>
    <w:rsid w:val="00F32500"/>
    <w:rsid w:val="00F33BBE"/>
    <w:rsid w:val="00F34944"/>
    <w:rsid w:val="00F34F4A"/>
    <w:rsid w:val="00F3658A"/>
    <w:rsid w:val="00F368FF"/>
    <w:rsid w:val="00F41F27"/>
    <w:rsid w:val="00F4530F"/>
    <w:rsid w:val="00F46AAE"/>
    <w:rsid w:val="00F46BDC"/>
    <w:rsid w:val="00F471A9"/>
    <w:rsid w:val="00F47385"/>
    <w:rsid w:val="00F53371"/>
    <w:rsid w:val="00F56DB3"/>
    <w:rsid w:val="00F60A60"/>
    <w:rsid w:val="00F64441"/>
    <w:rsid w:val="00F67E8C"/>
    <w:rsid w:val="00F708D7"/>
    <w:rsid w:val="00F71794"/>
    <w:rsid w:val="00F719ED"/>
    <w:rsid w:val="00F74CC0"/>
    <w:rsid w:val="00F777D8"/>
    <w:rsid w:val="00F804F8"/>
    <w:rsid w:val="00F80991"/>
    <w:rsid w:val="00F829F3"/>
    <w:rsid w:val="00F84DED"/>
    <w:rsid w:val="00F859FA"/>
    <w:rsid w:val="00F90109"/>
    <w:rsid w:val="00F907D3"/>
    <w:rsid w:val="00F90A85"/>
    <w:rsid w:val="00F913F5"/>
    <w:rsid w:val="00F92B3E"/>
    <w:rsid w:val="00F9384F"/>
    <w:rsid w:val="00F94483"/>
    <w:rsid w:val="00F948A9"/>
    <w:rsid w:val="00F955DC"/>
    <w:rsid w:val="00F95801"/>
    <w:rsid w:val="00F9580F"/>
    <w:rsid w:val="00F95835"/>
    <w:rsid w:val="00FA0240"/>
    <w:rsid w:val="00FA0795"/>
    <w:rsid w:val="00FA0BB7"/>
    <w:rsid w:val="00FA0E26"/>
    <w:rsid w:val="00FA233B"/>
    <w:rsid w:val="00FA3180"/>
    <w:rsid w:val="00FA52AC"/>
    <w:rsid w:val="00FA645E"/>
    <w:rsid w:val="00FA67C9"/>
    <w:rsid w:val="00FA7187"/>
    <w:rsid w:val="00FB1765"/>
    <w:rsid w:val="00FB3E0F"/>
    <w:rsid w:val="00FB49AB"/>
    <w:rsid w:val="00FB5965"/>
    <w:rsid w:val="00FB7198"/>
    <w:rsid w:val="00FC2897"/>
    <w:rsid w:val="00FC45A2"/>
    <w:rsid w:val="00FC4DF3"/>
    <w:rsid w:val="00FC6184"/>
    <w:rsid w:val="00FC7FA4"/>
    <w:rsid w:val="00FD1795"/>
    <w:rsid w:val="00FD47CA"/>
    <w:rsid w:val="00FD5A10"/>
    <w:rsid w:val="00FD64FE"/>
    <w:rsid w:val="00FD6C7C"/>
    <w:rsid w:val="00FE1A12"/>
    <w:rsid w:val="00FE1FEA"/>
    <w:rsid w:val="00FE2001"/>
    <w:rsid w:val="00FE31D7"/>
    <w:rsid w:val="00FE4BA9"/>
    <w:rsid w:val="00FE54A8"/>
    <w:rsid w:val="00FE5D20"/>
    <w:rsid w:val="00FE649F"/>
    <w:rsid w:val="00FE7A2D"/>
    <w:rsid w:val="00FF028A"/>
    <w:rsid w:val="00FF06AE"/>
    <w:rsid w:val="00FF1DB9"/>
    <w:rsid w:val="00FF1EB2"/>
    <w:rsid w:val="00FF3851"/>
    <w:rsid w:val="00FF38FB"/>
    <w:rsid w:val="00FF3E17"/>
    <w:rsid w:val="00FF69A5"/>
    <w:rsid w:val="00FF7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A8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A44F45"/>
    <w:pPr>
      <w:jc w:val="both"/>
    </w:pPr>
    <w:rPr>
      <w:lang w:eastAsia="en-US"/>
    </w:rPr>
  </w:style>
  <w:style w:type="paragraph" w:styleId="Header">
    <w:name w:val="header"/>
    <w:basedOn w:val="Normal"/>
    <w:link w:val="HeaderChar"/>
    <w:uiPriority w:val="99"/>
    <w:rsid w:val="004F2C8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54013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4F2C8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54013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323</TotalTime>
  <Pages>8</Pages>
  <Words>901</Words>
  <Characters>5136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35</cp:revision>
  <cp:lastPrinted>2019-09-11T02:37:00Z</cp:lastPrinted>
  <dcterms:created xsi:type="dcterms:W3CDTF">2013-10-24T05:59:00Z</dcterms:created>
  <dcterms:modified xsi:type="dcterms:W3CDTF">2019-09-16T03:03:00Z</dcterms:modified>
</cp:coreProperties>
</file>