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073" w:rsidRPr="00EB3444" w:rsidRDefault="00471073" w:rsidP="00C96954">
      <w:pPr>
        <w:spacing w:after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6.85pt;margin-top:-99pt;width:587.05pt;height:829.05pt;z-index:-251658240" wrapcoords="-31 0 -31 21556 21600 21556 21600 0 -31 0">
            <v:imagedata r:id="rId4" o:title=""/>
            <w10:wrap type="tight"/>
          </v:shape>
        </w:pict>
      </w:r>
    </w:p>
    <w:p w:rsidR="00471073" w:rsidRDefault="00471073" w:rsidP="00C96954">
      <w:pPr>
        <w:spacing w:after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471073" w:rsidRDefault="00471073" w:rsidP="00C96954">
      <w:pPr>
        <w:spacing w:after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471073" w:rsidRDefault="00471073" w:rsidP="00C96954">
      <w:pPr>
        <w:spacing w:after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E62BE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укрепление здоровья детей, совершенствование физических качеств; создать у детей бодрое, радостное настроение.</w:t>
      </w:r>
    </w:p>
    <w:p w:rsidR="00471073" w:rsidRPr="00CE62BE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CE62BE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E62BE">
        <w:rPr>
          <w:rFonts w:ascii="Times New Roman" w:hAnsi="Times New Roman"/>
          <w:b/>
          <w:sz w:val="28"/>
          <w:szCs w:val="28"/>
          <w:lang w:eastAsia="ru-RU"/>
        </w:rPr>
        <w:t>Образовательные: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закрепить представления детей о признаках зимы; совершенствовать двигательные умения и навыки при выполнении детьми различных упражнений и заданий, в процессе подвижных игр.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b/>
          <w:bCs/>
          <w:sz w:val="28"/>
          <w:szCs w:val="28"/>
          <w:lang w:eastAsia="ru-RU"/>
        </w:rPr>
        <w:t>Развивающие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CE62BE">
        <w:rPr>
          <w:rFonts w:ascii="Times New Roman" w:hAnsi="Times New Roman"/>
          <w:bCs/>
          <w:sz w:val="28"/>
          <w:szCs w:val="28"/>
          <w:lang w:eastAsia="ru-RU"/>
        </w:rPr>
        <w:t>развивать ловкость</w:t>
      </w:r>
      <w:r w:rsidRPr="00CE62BE">
        <w:rPr>
          <w:rFonts w:ascii="Times New Roman" w:hAnsi="Times New Roman"/>
          <w:sz w:val="28"/>
          <w:szCs w:val="28"/>
          <w:lang w:eastAsia="ru-RU"/>
        </w:rPr>
        <w:t>,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координацию движений, внимание; способствовать оздоровлению организма детей </w:t>
      </w:r>
      <w:r w:rsidRPr="00EC57EC"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Pr="008B0A30">
        <w:rPr>
          <w:rFonts w:ascii="Times New Roman" w:hAnsi="Times New Roman"/>
          <w:bCs/>
          <w:sz w:val="28"/>
          <w:szCs w:val="28"/>
          <w:lang w:eastAsia="ru-RU"/>
        </w:rPr>
        <w:t>осредством</w:t>
      </w:r>
      <w:r w:rsidRPr="008B0A3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57EC">
        <w:rPr>
          <w:rFonts w:ascii="Times New Roman" w:hAnsi="Times New Roman"/>
          <w:sz w:val="28"/>
          <w:szCs w:val="28"/>
          <w:lang w:eastAsia="ru-RU"/>
        </w:rPr>
        <w:t>выполнения различных видов физических упражнений</w:t>
      </w:r>
      <w:r w:rsidRPr="008B0A30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8B0A30">
        <w:rPr>
          <w:rFonts w:ascii="Times New Roman" w:hAnsi="Times New Roman"/>
          <w:bCs/>
          <w:sz w:val="28"/>
          <w:szCs w:val="28"/>
          <w:lang w:eastAsia="ru-RU"/>
        </w:rPr>
        <w:t>развитие коммуникации</w:t>
      </w:r>
      <w:r w:rsidRPr="008B0A30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E62BE">
        <w:rPr>
          <w:rFonts w:ascii="Times New Roman" w:hAnsi="Times New Roman"/>
          <w:b/>
          <w:sz w:val="28"/>
          <w:szCs w:val="28"/>
          <w:lang w:eastAsia="ru-RU"/>
        </w:rPr>
        <w:t>Воспитательные: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воспитывать командный дух; продолжать прививать детям интерес к физической культуре, играм, </w:t>
      </w:r>
      <w:r w:rsidRPr="008B0A30">
        <w:rPr>
          <w:rFonts w:ascii="Times New Roman" w:hAnsi="Times New Roman"/>
          <w:bCs/>
          <w:sz w:val="28"/>
          <w:szCs w:val="28"/>
          <w:lang w:eastAsia="ru-RU"/>
        </w:rPr>
        <w:t>забавам</w:t>
      </w:r>
      <w:r w:rsidRPr="008B0A30">
        <w:rPr>
          <w:rFonts w:ascii="Times New Roman" w:hAnsi="Times New Roman"/>
          <w:sz w:val="28"/>
          <w:szCs w:val="28"/>
          <w:lang w:eastAsia="ru-RU"/>
        </w:rPr>
        <w:t>; воспитывать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доброжелательное отношение детей друг к другу.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E62BE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игрушка снеговик,  загадки о зиме, 2 рукавички, санки-ледянки, 2 мягких игрушки, угощение, корзинки со снежками</w:t>
      </w:r>
      <w:r>
        <w:rPr>
          <w:rFonts w:ascii="Times New Roman" w:hAnsi="Times New Roman"/>
          <w:sz w:val="28"/>
          <w:szCs w:val="28"/>
          <w:lang w:eastAsia="ru-RU"/>
        </w:rPr>
        <w:t>, корзины.</w:t>
      </w:r>
    </w:p>
    <w:p w:rsidR="00471073" w:rsidRPr="00EC57EC" w:rsidRDefault="00471073" w:rsidP="00C96954">
      <w:pPr>
        <w:spacing w:after="0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</w:t>
      </w:r>
      <w:r w:rsidRPr="00EC57EC">
        <w:rPr>
          <w:rFonts w:ascii="Times New Roman" w:hAnsi="Times New Roman"/>
          <w:b/>
          <w:bCs/>
          <w:sz w:val="28"/>
          <w:szCs w:val="28"/>
          <w:lang w:eastAsia="ru-RU"/>
        </w:rPr>
        <w:t>Ход развлечения:</w:t>
      </w:r>
    </w:p>
    <w:p w:rsidR="00471073" w:rsidRPr="00EC57EC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EC57EC">
        <w:rPr>
          <w:rFonts w:ascii="Times New Roman" w:hAnsi="Times New Roman"/>
          <w:b/>
          <w:sz w:val="28"/>
          <w:szCs w:val="28"/>
          <w:lang w:eastAsia="ru-RU"/>
        </w:rPr>
        <w:t>Воспитатель :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К нам на праздник поспешите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Зиму снежную встречать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Веселиться да играть!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Показать своё умение,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И сноровку, и терпение,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Всех на праздник мы зовем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Приходите, очень ждем! 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b/>
          <w:sz w:val="28"/>
          <w:szCs w:val="28"/>
          <w:lang w:eastAsia="ru-RU"/>
        </w:rPr>
        <w:t>Восп: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 Здравствуйте!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Прошли весёлые, зимние каникулы, но зима в самом разгаре. Какие зимние забавы вам нравятся ? 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Ответы детей. 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Только сегодня и только сейчас </w:t>
      </w:r>
      <w:r w:rsidRPr="00EC57EC">
        <w:rPr>
          <w:rFonts w:ascii="Times New Roman" w:hAnsi="Times New Roman"/>
          <w:b/>
          <w:bCs/>
          <w:sz w:val="28"/>
          <w:szCs w:val="28"/>
          <w:lang w:eastAsia="ru-RU"/>
        </w:rPr>
        <w:t>зимний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праздник объявляется у нас! Отгадайте-ка загадку!</w:t>
      </w:r>
    </w:p>
    <w:p w:rsidR="00471073" w:rsidRPr="00EC57EC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EC57EC">
        <w:rPr>
          <w:rFonts w:ascii="Times New Roman" w:hAnsi="Times New Roman"/>
          <w:b/>
          <w:sz w:val="28"/>
          <w:szCs w:val="28"/>
          <w:lang w:eastAsia="ru-RU"/>
        </w:rPr>
        <w:t>Загадка: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Мы слепили снежный ком,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Шляпу сделали на нем,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Нос приделали и в миг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Получился …</w:t>
      </w:r>
    </w:p>
    <w:p w:rsidR="00471073" w:rsidRPr="00EC57EC" w:rsidRDefault="00471073" w:rsidP="00C96954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  <w:r w:rsidRPr="00EC57EC">
        <w:rPr>
          <w:rFonts w:ascii="Times New Roman" w:hAnsi="Times New Roman"/>
          <w:iCs/>
          <w:sz w:val="28"/>
          <w:szCs w:val="28"/>
          <w:lang w:eastAsia="ru-RU"/>
        </w:rPr>
        <w:t>(Снеговик)</w:t>
      </w:r>
    </w:p>
    <w:p w:rsidR="00471073" w:rsidRPr="00EC57EC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EC57EC">
        <w:rPr>
          <w:rFonts w:ascii="Times New Roman" w:hAnsi="Times New Roman"/>
          <w:b/>
          <w:sz w:val="28"/>
          <w:szCs w:val="28"/>
          <w:lang w:eastAsia="ru-RU"/>
        </w:rPr>
        <w:t>Снеговик: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Надоело мне стоять,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Очень хочется играть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Снеговик я непростой,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А веселый, озорной!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А теперь, хочу ребятки,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Загадать, я вам загадку!</w:t>
      </w:r>
    </w:p>
    <w:p w:rsidR="00471073" w:rsidRPr="00EC57EC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EC57EC">
        <w:rPr>
          <w:rFonts w:ascii="Times New Roman" w:hAnsi="Times New Roman"/>
          <w:b/>
          <w:sz w:val="28"/>
          <w:szCs w:val="28"/>
          <w:lang w:eastAsia="ru-RU"/>
        </w:rPr>
        <w:t>Загадка: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Все лето стояли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Зимы ожидали,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Дождались поры</w:t>
      </w:r>
    </w:p>
    <w:p w:rsidR="00471073" w:rsidRDefault="00471073" w:rsidP="00C96954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Помчались с горы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(Санки)</w:t>
      </w:r>
    </w:p>
    <w:p w:rsidR="00471073" w:rsidRDefault="00471073" w:rsidP="00C96954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  <w:r w:rsidRPr="008920C2">
        <w:rPr>
          <w:rFonts w:ascii="Times New Roman" w:hAnsi="Times New Roman"/>
          <w:b/>
          <w:iCs/>
          <w:sz w:val="28"/>
          <w:szCs w:val="28"/>
          <w:lang w:eastAsia="ru-RU"/>
        </w:rPr>
        <w:t>Снеговик: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Предлагаю прокатиться на санках.</w:t>
      </w:r>
    </w:p>
    <w:p w:rsidR="00471073" w:rsidRPr="008920C2" w:rsidRDefault="00471073" w:rsidP="00C96954">
      <w:pPr>
        <w:spacing w:after="0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1.</w:t>
      </w:r>
      <w:r w:rsidRPr="008920C2">
        <w:rPr>
          <w:rFonts w:ascii="Times New Roman" w:hAnsi="Times New Roman"/>
          <w:b/>
          <w:iCs/>
          <w:sz w:val="28"/>
          <w:szCs w:val="28"/>
          <w:lang w:eastAsia="ru-RU"/>
        </w:rPr>
        <w:t>Игра «Мы на саночки садимся».</w:t>
      </w:r>
    </w:p>
    <w:p w:rsidR="00471073" w:rsidRPr="00855FE3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855FE3">
        <w:rPr>
          <w:rFonts w:ascii="Times New Roman" w:hAnsi="Times New Roman"/>
          <w:b/>
          <w:sz w:val="28"/>
          <w:szCs w:val="28"/>
          <w:lang w:eastAsia="ru-RU"/>
        </w:rPr>
        <w:t xml:space="preserve">2.Игра </w:t>
      </w:r>
      <w:r w:rsidRPr="00855FE3">
        <w:rPr>
          <w:rFonts w:ascii="Times New Roman" w:hAnsi="Times New Roman"/>
          <w:b/>
          <w:iCs/>
          <w:sz w:val="28"/>
          <w:szCs w:val="28"/>
          <w:lang w:eastAsia="ru-RU"/>
        </w:rPr>
        <w:t>«Метелица»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1. Вдоль по </w:t>
      </w:r>
      <w:r w:rsidRPr="00EC57EC">
        <w:rPr>
          <w:rFonts w:ascii="Times New Roman" w:hAnsi="Times New Roman"/>
          <w:b/>
          <w:bCs/>
          <w:sz w:val="28"/>
          <w:szCs w:val="28"/>
          <w:lang w:eastAsia="ru-RU"/>
        </w:rPr>
        <w:t>улице метелица идет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, скоро все она дорожки заметет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(идут по кругу)</w:t>
      </w:r>
      <w:r w:rsidRPr="00EC57EC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2. Запрягаем, да, мы в сани лошадей, в лес поедем за дровами поскорей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(руки перед грудью, имитируем, что едим на лошадях)</w:t>
      </w:r>
      <w:r w:rsidRPr="00EC57EC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3. Рысью, рысью друг за другом поспешим, и скорёхенько до леса </w:t>
      </w:r>
      <w:r>
        <w:rPr>
          <w:rFonts w:ascii="Times New Roman" w:hAnsi="Times New Roman"/>
          <w:sz w:val="28"/>
          <w:szCs w:val="28"/>
          <w:lang w:eastAsia="ru-RU"/>
        </w:rPr>
        <w:t xml:space="preserve"> добежим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(бегут, высоко поднимая колени)</w:t>
      </w:r>
      <w:r w:rsidRPr="00EC57EC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4. Топорами мы ударим дружно в раз, только щепочки по лесу полетят (останавливаемся, руки соединяем в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«топор»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махи вниз).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5. А руками – то прихлопывать все в раз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(дети хлопают)</w:t>
      </w:r>
      <w:r w:rsidRPr="00EC57EC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6. А ногами – то притопывать все в раз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(топаем ногами)</w:t>
      </w:r>
      <w:r w:rsidRPr="00EC57EC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 xml:space="preserve">Ну, Мороз, теперь не страшен ты для нас! </w:t>
      </w:r>
      <w:r w:rsidRPr="00EC57EC">
        <w:rPr>
          <w:rFonts w:ascii="Times New Roman" w:hAnsi="Times New Roman"/>
          <w:iCs/>
          <w:sz w:val="28"/>
          <w:szCs w:val="28"/>
          <w:lang w:eastAsia="ru-RU"/>
        </w:rPr>
        <w:t>(прыжки)</w:t>
      </w:r>
      <w:r w:rsidRPr="00EC57EC">
        <w:rPr>
          <w:rFonts w:ascii="Times New Roman" w:hAnsi="Times New Roman"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5FE3">
        <w:rPr>
          <w:rFonts w:ascii="Times New Roman" w:hAnsi="Times New Roman"/>
          <w:b/>
          <w:sz w:val="28"/>
          <w:szCs w:val="28"/>
          <w:lang w:eastAsia="ru-RU"/>
        </w:rPr>
        <w:t>Восп.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57EC">
        <w:rPr>
          <w:rFonts w:ascii="Times New Roman" w:hAnsi="Times New Roman"/>
          <w:sz w:val="28"/>
          <w:szCs w:val="28"/>
          <w:lang w:eastAsia="ru-RU"/>
        </w:rPr>
        <w:t>Какие молодцы, шустрые Вы!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А теперь отгадайте мои загадки!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Загадки: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Ветви белой краской разукрашу,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Брошу серебро на крышу вашу.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Теплые весной придут ветра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И меня прогонят со двора.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iCs/>
          <w:sz w:val="28"/>
          <w:szCs w:val="28"/>
          <w:lang w:eastAsia="ru-RU"/>
        </w:rPr>
        <w:t>(Зима)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Одеяло белое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Не руками сделано.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Не ткалось и не кроилось,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С неба на землю свалилось.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iCs/>
          <w:sz w:val="28"/>
          <w:szCs w:val="28"/>
          <w:lang w:eastAsia="ru-RU"/>
        </w:rPr>
        <w:t>(Снег)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Без рук, без ног,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А рисовать умеет.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iCs/>
          <w:sz w:val="28"/>
          <w:szCs w:val="28"/>
          <w:lang w:eastAsia="ru-RU"/>
        </w:rPr>
        <w:t>(Мороз)</w:t>
      </w:r>
    </w:p>
    <w:p w:rsidR="00471073" w:rsidRDefault="00471073" w:rsidP="00C969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05196A">
        <w:rPr>
          <w:rFonts w:ascii="Times New Roman" w:hAnsi="Times New Roman"/>
          <w:b/>
          <w:sz w:val="28"/>
          <w:szCs w:val="28"/>
          <w:lang w:eastAsia="ru-RU"/>
        </w:rPr>
        <w:t xml:space="preserve">3.Эстафета </w:t>
      </w:r>
      <w:r w:rsidRPr="0005196A">
        <w:rPr>
          <w:rFonts w:ascii="Times New Roman" w:hAnsi="Times New Roman"/>
          <w:b/>
          <w:iCs/>
          <w:sz w:val="28"/>
          <w:szCs w:val="28"/>
          <w:lang w:eastAsia="ru-RU"/>
        </w:rPr>
        <w:t>«На санках»</w:t>
      </w:r>
      <w:r w:rsidRPr="0005196A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На санках-ледянках  </w:t>
      </w:r>
      <w:r w:rsidRPr="00EC57EC">
        <w:rPr>
          <w:rFonts w:ascii="Times New Roman" w:hAnsi="Times New Roman"/>
          <w:sz w:val="28"/>
          <w:szCs w:val="28"/>
          <w:lang w:eastAsia="ru-RU"/>
        </w:rPr>
        <w:t>сидят игрушки, нужно довезти до стойки и обратно вернуться к своей команде; передать санки другому участнику команды, который продолжит эстафету.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05196A">
        <w:rPr>
          <w:rFonts w:ascii="Times New Roman" w:hAnsi="Times New Roman"/>
          <w:b/>
          <w:sz w:val="28"/>
          <w:szCs w:val="28"/>
          <w:lang w:eastAsia="ru-RU"/>
        </w:rPr>
        <w:t xml:space="preserve">4.Эстафета </w:t>
      </w:r>
      <w:r w:rsidRPr="0005196A">
        <w:rPr>
          <w:rFonts w:ascii="Times New Roman" w:hAnsi="Times New Roman"/>
          <w:b/>
          <w:iCs/>
          <w:sz w:val="28"/>
          <w:szCs w:val="28"/>
          <w:lang w:eastAsia="ru-RU"/>
        </w:rPr>
        <w:t>«Горячая рукавичка»</w:t>
      </w:r>
      <w:r w:rsidRPr="0005196A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Команды стоят в колонну по одному, по сигналу стартуют, огибают стойку и бегут к своей команде, передают варежку другому участнику эстафеты.</w:t>
      </w:r>
    </w:p>
    <w:p w:rsidR="00471073" w:rsidRPr="00EC57EC" w:rsidRDefault="00471073" w:rsidP="00C9695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05196A">
        <w:rPr>
          <w:rFonts w:ascii="Times New Roman" w:hAnsi="Times New Roman"/>
          <w:b/>
          <w:sz w:val="28"/>
          <w:szCs w:val="28"/>
          <w:lang w:eastAsia="ru-RU"/>
        </w:rPr>
        <w:t xml:space="preserve">5.Эстафета </w:t>
      </w:r>
      <w:r w:rsidRPr="0005196A">
        <w:rPr>
          <w:rFonts w:ascii="Times New Roman" w:hAnsi="Times New Roman"/>
          <w:b/>
          <w:iCs/>
          <w:sz w:val="28"/>
          <w:szCs w:val="28"/>
          <w:lang w:eastAsia="ru-RU"/>
        </w:rPr>
        <w:t>«Самые меткие»</w:t>
      </w:r>
      <w:r w:rsidRPr="0005196A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Команды стоят в колонну по одному, по сигналу первые участники берут в корзинке снежок и бросают в цель – ведро, которое стоит на расстоянии 2,5м. Когда вся команда заканчивает метание, подсчитываются результаты.</w:t>
      </w:r>
    </w:p>
    <w:p w:rsidR="00471073" w:rsidRPr="00EC57EC" w:rsidRDefault="00471073" w:rsidP="000B4C1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0B4C1A">
        <w:rPr>
          <w:rFonts w:ascii="Times New Roman" w:hAnsi="Times New Roman"/>
          <w:b/>
          <w:sz w:val="28"/>
          <w:szCs w:val="28"/>
          <w:lang w:eastAsia="ru-RU"/>
        </w:rPr>
        <w:t>Снеговик:</w:t>
      </w:r>
      <w:r w:rsidRPr="00EC57EC">
        <w:rPr>
          <w:rFonts w:ascii="Times New Roman" w:hAnsi="Times New Roman"/>
          <w:sz w:val="28"/>
          <w:szCs w:val="28"/>
          <w:lang w:eastAsia="ru-RU"/>
        </w:rPr>
        <w:t xml:space="preserve"> Молодцы! Какие вы быстрые, внимательные! И за это, я бы хотел вас угостить. (Снеговик достает из корзинки со снежками мешочек с конфетами, отдает воспитателю).</w:t>
      </w:r>
    </w:p>
    <w:p w:rsidR="00471073" w:rsidRPr="00EC57EC" w:rsidRDefault="00471073" w:rsidP="000B4C1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0B4C1A">
        <w:rPr>
          <w:rFonts w:ascii="Times New Roman" w:hAnsi="Times New Roman"/>
          <w:b/>
          <w:sz w:val="28"/>
          <w:szCs w:val="28"/>
          <w:lang w:eastAsia="ru-RU"/>
        </w:rPr>
        <w:t>Восп.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C57EC">
        <w:rPr>
          <w:rFonts w:ascii="Times New Roman" w:hAnsi="Times New Roman"/>
          <w:sz w:val="28"/>
          <w:szCs w:val="28"/>
          <w:lang w:eastAsia="ru-RU"/>
        </w:rPr>
        <w:t>Мы заканчиваем праздник</w:t>
      </w:r>
    </w:p>
    <w:p w:rsidR="00471073" w:rsidRPr="00EC57EC" w:rsidRDefault="00471073" w:rsidP="000B4C1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До свидания, детвора!</w:t>
      </w:r>
    </w:p>
    <w:p w:rsidR="00471073" w:rsidRPr="00EC57EC" w:rsidRDefault="00471073" w:rsidP="000B4C1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На прощанье пожелаем:</w:t>
      </w:r>
    </w:p>
    <w:p w:rsidR="00471073" w:rsidRPr="00EC57EC" w:rsidRDefault="00471073" w:rsidP="000B4C1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C57EC">
        <w:rPr>
          <w:rFonts w:ascii="Times New Roman" w:hAnsi="Times New Roman"/>
          <w:sz w:val="28"/>
          <w:szCs w:val="28"/>
          <w:lang w:eastAsia="ru-RU"/>
        </w:rPr>
        <w:t>Быть здоровыми ВСЕГДА!</w:t>
      </w:r>
    </w:p>
    <w:p w:rsidR="00471073" w:rsidRPr="00EC57EC" w:rsidRDefault="00471073" w:rsidP="000B4C1A">
      <w:pPr>
        <w:spacing w:after="0"/>
        <w:rPr>
          <w:sz w:val="28"/>
          <w:szCs w:val="28"/>
        </w:rPr>
      </w:pPr>
    </w:p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 w:rsidP="00EB344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444">
        <w:rPr>
          <w:rFonts w:ascii="Times New Roman" w:hAnsi="Times New Roman"/>
          <w:b/>
          <w:i/>
          <w:sz w:val="28"/>
          <w:szCs w:val="28"/>
        </w:rPr>
        <w:t>ФОТООТЧЕТ</w:t>
      </w:r>
    </w:p>
    <w:p w:rsidR="00471073" w:rsidRDefault="00471073" w:rsidP="00EB344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444">
        <w:rPr>
          <w:rFonts w:ascii="Times New Roman" w:hAnsi="Times New Roman"/>
          <w:b/>
          <w:i/>
          <w:sz w:val="28"/>
          <w:szCs w:val="28"/>
        </w:rPr>
        <w:pict>
          <v:shape id="_x0000_i1025" type="#_x0000_t75" style="width:335.25pt;height:437.25pt">
            <v:imagedata r:id="rId5" o:title=""/>
          </v:shape>
        </w:pict>
      </w:r>
    </w:p>
    <w:p w:rsidR="00471073" w:rsidRDefault="00471073" w:rsidP="00EB344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71073" w:rsidRPr="00EB3444" w:rsidRDefault="00471073" w:rsidP="00EB344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444">
        <w:rPr>
          <w:rFonts w:ascii="Times New Roman" w:hAnsi="Times New Roman"/>
          <w:b/>
          <w:i/>
          <w:sz w:val="28"/>
          <w:szCs w:val="28"/>
        </w:rPr>
        <w:pict>
          <v:shape id="_x0000_i1026" type="#_x0000_t75" style="width:342.75pt;height:456.75pt">
            <v:imagedata r:id="rId6" o:title=""/>
          </v:shape>
        </w:pict>
      </w:r>
    </w:p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p w:rsidR="00471073" w:rsidRDefault="00471073"/>
    <w:sectPr w:rsidR="00471073" w:rsidSect="00EB3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954"/>
    <w:rsid w:val="000005E2"/>
    <w:rsid w:val="00000975"/>
    <w:rsid w:val="00001A3F"/>
    <w:rsid w:val="00002512"/>
    <w:rsid w:val="00002619"/>
    <w:rsid w:val="0000274B"/>
    <w:rsid w:val="00003075"/>
    <w:rsid w:val="00003196"/>
    <w:rsid w:val="0000324D"/>
    <w:rsid w:val="000050DD"/>
    <w:rsid w:val="0000640A"/>
    <w:rsid w:val="00006989"/>
    <w:rsid w:val="00007A6B"/>
    <w:rsid w:val="00007FE9"/>
    <w:rsid w:val="000101FE"/>
    <w:rsid w:val="000108EE"/>
    <w:rsid w:val="00010FAB"/>
    <w:rsid w:val="0001106B"/>
    <w:rsid w:val="000111C6"/>
    <w:rsid w:val="000115AA"/>
    <w:rsid w:val="000119EC"/>
    <w:rsid w:val="0001214D"/>
    <w:rsid w:val="000134AF"/>
    <w:rsid w:val="000134E5"/>
    <w:rsid w:val="000147DB"/>
    <w:rsid w:val="00014A26"/>
    <w:rsid w:val="00014FB1"/>
    <w:rsid w:val="0001532E"/>
    <w:rsid w:val="000157BE"/>
    <w:rsid w:val="00015FE5"/>
    <w:rsid w:val="00016720"/>
    <w:rsid w:val="00016B75"/>
    <w:rsid w:val="000176C4"/>
    <w:rsid w:val="000209F9"/>
    <w:rsid w:val="00020B41"/>
    <w:rsid w:val="0002128F"/>
    <w:rsid w:val="00021A77"/>
    <w:rsid w:val="00021AF6"/>
    <w:rsid w:val="00022FD6"/>
    <w:rsid w:val="00023707"/>
    <w:rsid w:val="000238B1"/>
    <w:rsid w:val="00023A32"/>
    <w:rsid w:val="00023DBB"/>
    <w:rsid w:val="000247CB"/>
    <w:rsid w:val="00025969"/>
    <w:rsid w:val="0002596F"/>
    <w:rsid w:val="0002690B"/>
    <w:rsid w:val="00026FA8"/>
    <w:rsid w:val="000270EA"/>
    <w:rsid w:val="0003052A"/>
    <w:rsid w:val="00030575"/>
    <w:rsid w:val="00030E5C"/>
    <w:rsid w:val="0003183A"/>
    <w:rsid w:val="00031A1D"/>
    <w:rsid w:val="00031CDF"/>
    <w:rsid w:val="00031D76"/>
    <w:rsid w:val="00031DEF"/>
    <w:rsid w:val="000324D8"/>
    <w:rsid w:val="00032693"/>
    <w:rsid w:val="0003385D"/>
    <w:rsid w:val="00034BEB"/>
    <w:rsid w:val="0003501B"/>
    <w:rsid w:val="0003552E"/>
    <w:rsid w:val="0003581C"/>
    <w:rsid w:val="00035F9D"/>
    <w:rsid w:val="000361EB"/>
    <w:rsid w:val="000367FD"/>
    <w:rsid w:val="00037002"/>
    <w:rsid w:val="000402DD"/>
    <w:rsid w:val="00040643"/>
    <w:rsid w:val="00040A18"/>
    <w:rsid w:val="00040C65"/>
    <w:rsid w:val="00041349"/>
    <w:rsid w:val="00041E2F"/>
    <w:rsid w:val="0004226E"/>
    <w:rsid w:val="00042CC7"/>
    <w:rsid w:val="000430CE"/>
    <w:rsid w:val="0004383C"/>
    <w:rsid w:val="00043ECD"/>
    <w:rsid w:val="00044482"/>
    <w:rsid w:val="00045408"/>
    <w:rsid w:val="000455E5"/>
    <w:rsid w:val="00045766"/>
    <w:rsid w:val="000457E7"/>
    <w:rsid w:val="00045FBC"/>
    <w:rsid w:val="00046E5C"/>
    <w:rsid w:val="00046F2E"/>
    <w:rsid w:val="00047014"/>
    <w:rsid w:val="00047218"/>
    <w:rsid w:val="00047A6E"/>
    <w:rsid w:val="00047ABC"/>
    <w:rsid w:val="00047FFB"/>
    <w:rsid w:val="00050065"/>
    <w:rsid w:val="000502BC"/>
    <w:rsid w:val="0005042C"/>
    <w:rsid w:val="00050B56"/>
    <w:rsid w:val="000512EE"/>
    <w:rsid w:val="0005196A"/>
    <w:rsid w:val="0005278E"/>
    <w:rsid w:val="00053212"/>
    <w:rsid w:val="000537F6"/>
    <w:rsid w:val="00053808"/>
    <w:rsid w:val="000539CB"/>
    <w:rsid w:val="00053C6F"/>
    <w:rsid w:val="000541EC"/>
    <w:rsid w:val="0005558C"/>
    <w:rsid w:val="0005573E"/>
    <w:rsid w:val="000558B5"/>
    <w:rsid w:val="0005609D"/>
    <w:rsid w:val="00056199"/>
    <w:rsid w:val="0005689B"/>
    <w:rsid w:val="00056EA6"/>
    <w:rsid w:val="00057182"/>
    <w:rsid w:val="000571A6"/>
    <w:rsid w:val="0005791A"/>
    <w:rsid w:val="000604F9"/>
    <w:rsid w:val="00060BDE"/>
    <w:rsid w:val="000613D8"/>
    <w:rsid w:val="00061F7C"/>
    <w:rsid w:val="00061F9F"/>
    <w:rsid w:val="0006223C"/>
    <w:rsid w:val="000630F0"/>
    <w:rsid w:val="000631BA"/>
    <w:rsid w:val="00063282"/>
    <w:rsid w:val="00063356"/>
    <w:rsid w:val="00063C9C"/>
    <w:rsid w:val="000641E1"/>
    <w:rsid w:val="0006462D"/>
    <w:rsid w:val="000646BA"/>
    <w:rsid w:val="00065972"/>
    <w:rsid w:val="000660E8"/>
    <w:rsid w:val="000674CB"/>
    <w:rsid w:val="0006793E"/>
    <w:rsid w:val="00067997"/>
    <w:rsid w:val="000679EC"/>
    <w:rsid w:val="00067FC4"/>
    <w:rsid w:val="0007036B"/>
    <w:rsid w:val="00070679"/>
    <w:rsid w:val="0007092A"/>
    <w:rsid w:val="00070BDD"/>
    <w:rsid w:val="00071036"/>
    <w:rsid w:val="000714A0"/>
    <w:rsid w:val="00071574"/>
    <w:rsid w:val="00071CCD"/>
    <w:rsid w:val="00071E3B"/>
    <w:rsid w:val="00071F5C"/>
    <w:rsid w:val="00071F70"/>
    <w:rsid w:val="00072626"/>
    <w:rsid w:val="00072A04"/>
    <w:rsid w:val="00072C2C"/>
    <w:rsid w:val="000736DC"/>
    <w:rsid w:val="00073FFB"/>
    <w:rsid w:val="000764FB"/>
    <w:rsid w:val="000765C8"/>
    <w:rsid w:val="0007661A"/>
    <w:rsid w:val="00076AF4"/>
    <w:rsid w:val="00080210"/>
    <w:rsid w:val="00080260"/>
    <w:rsid w:val="0008032C"/>
    <w:rsid w:val="000811D7"/>
    <w:rsid w:val="0008125A"/>
    <w:rsid w:val="00082789"/>
    <w:rsid w:val="00082FD2"/>
    <w:rsid w:val="0008490E"/>
    <w:rsid w:val="000850D9"/>
    <w:rsid w:val="000870BA"/>
    <w:rsid w:val="00087246"/>
    <w:rsid w:val="0008730E"/>
    <w:rsid w:val="00090722"/>
    <w:rsid w:val="00090D4C"/>
    <w:rsid w:val="00090D76"/>
    <w:rsid w:val="00090EEC"/>
    <w:rsid w:val="0009104F"/>
    <w:rsid w:val="0009158E"/>
    <w:rsid w:val="00091D4B"/>
    <w:rsid w:val="000935F4"/>
    <w:rsid w:val="00093E16"/>
    <w:rsid w:val="00093F8B"/>
    <w:rsid w:val="00094164"/>
    <w:rsid w:val="000947FC"/>
    <w:rsid w:val="0009589D"/>
    <w:rsid w:val="00096120"/>
    <w:rsid w:val="00096137"/>
    <w:rsid w:val="00096528"/>
    <w:rsid w:val="00096A94"/>
    <w:rsid w:val="00097E46"/>
    <w:rsid w:val="000A00AC"/>
    <w:rsid w:val="000A01EB"/>
    <w:rsid w:val="000A0486"/>
    <w:rsid w:val="000A04DE"/>
    <w:rsid w:val="000A0594"/>
    <w:rsid w:val="000A0657"/>
    <w:rsid w:val="000A087C"/>
    <w:rsid w:val="000A08F1"/>
    <w:rsid w:val="000A0FA1"/>
    <w:rsid w:val="000A12E4"/>
    <w:rsid w:val="000A1656"/>
    <w:rsid w:val="000A1974"/>
    <w:rsid w:val="000A21AC"/>
    <w:rsid w:val="000A2587"/>
    <w:rsid w:val="000A437F"/>
    <w:rsid w:val="000A4509"/>
    <w:rsid w:val="000A5B3D"/>
    <w:rsid w:val="000A5C0B"/>
    <w:rsid w:val="000A60B8"/>
    <w:rsid w:val="000A6265"/>
    <w:rsid w:val="000A6893"/>
    <w:rsid w:val="000A6F1A"/>
    <w:rsid w:val="000A71BB"/>
    <w:rsid w:val="000A7A74"/>
    <w:rsid w:val="000A7A76"/>
    <w:rsid w:val="000A7CFB"/>
    <w:rsid w:val="000B0232"/>
    <w:rsid w:val="000B0288"/>
    <w:rsid w:val="000B0E77"/>
    <w:rsid w:val="000B1028"/>
    <w:rsid w:val="000B1228"/>
    <w:rsid w:val="000B133A"/>
    <w:rsid w:val="000B175C"/>
    <w:rsid w:val="000B18E5"/>
    <w:rsid w:val="000B1A58"/>
    <w:rsid w:val="000B1EA1"/>
    <w:rsid w:val="000B23E0"/>
    <w:rsid w:val="000B2EDE"/>
    <w:rsid w:val="000B3DC9"/>
    <w:rsid w:val="000B3E56"/>
    <w:rsid w:val="000B44DD"/>
    <w:rsid w:val="000B4508"/>
    <w:rsid w:val="000B46D4"/>
    <w:rsid w:val="000B4995"/>
    <w:rsid w:val="000B4C03"/>
    <w:rsid w:val="000B4C1A"/>
    <w:rsid w:val="000B4D89"/>
    <w:rsid w:val="000B581C"/>
    <w:rsid w:val="000B58FE"/>
    <w:rsid w:val="000B639D"/>
    <w:rsid w:val="000B7A91"/>
    <w:rsid w:val="000B7D9A"/>
    <w:rsid w:val="000B7F3F"/>
    <w:rsid w:val="000C0039"/>
    <w:rsid w:val="000C0DCF"/>
    <w:rsid w:val="000C1737"/>
    <w:rsid w:val="000C25E2"/>
    <w:rsid w:val="000C2866"/>
    <w:rsid w:val="000C37CC"/>
    <w:rsid w:val="000C3CBE"/>
    <w:rsid w:val="000C49B2"/>
    <w:rsid w:val="000C4F6C"/>
    <w:rsid w:val="000C55F0"/>
    <w:rsid w:val="000C589C"/>
    <w:rsid w:val="000C606D"/>
    <w:rsid w:val="000C629E"/>
    <w:rsid w:val="000C63D0"/>
    <w:rsid w:val="000C6696"/>
    <w:rsid w:val="000C6A69"/>
    <w:rsid w:val="000C7474"/>
    <w:rsid w:val="000C7C1C"/>
    <w:rsid w:val="000D18C3"/>
    <w:rsid w:val="000D1A54"/>
    <w:rsid w:val="000D1D60"/>
    <w:rsid w:val="000D210B"/>
    <w:rsid w:val="000D27C3"/>
    <w:rsid w:val="000D3F50"/>
    <w:rsid w:val="000D45C5"/>
    <w:rsid w:val="000D4D5A"/>
    <w:rsid w:val="000D56D1"/>
    <w:rsid w:val="000D5B82"/>
    <w:rsid w:val="000D5E92"/>
    <w:rsid w:val="000D65C3"/>
    <w:rsid w:val="000D675C"/>
    <w:rsid w:val="000D6986"/>
    <w:rsid w:val="000D6F37"/>
    <w:rsid w:val="000D7BA2"/>
    <w:rsid w:val="000D7BF2"/>
    <w:rsid w:val="000D7E2C"/>
    <w:rsid w:val="000E0239"/>
    <w:rsid w:val="000E02D8"/>
    <w:rsid w:val="000E0672"/>
    <w:rsid w:val="000E0D4E"/>
    <w:rsid w:val="000E16B1"/>
    <w:rsid w:val="000E16D3"/>
    <w:rsid w:val="000E1A97"/>
    <w:rsid w:val="000E1BF2"/>
    <w:rsid w:val="000E1D4D"/>
    <w:rsid w:val="000E2317"/>
    <w:rsid w:val="000E238C"/>
    <w:rsid w:val="000E38D8"/>
    <w:rsid w:val="000E3DAB"/>
    <w:rsid w:val="000E40A0"/>
    <w:rsid w:val="000E431C"/>
    <w:rsid w:val="000E4442"/>
    <w:rsid w:val="000E49D5"/>
    <w:rsid w:val="000E550C"/>
    <w:rsid w:val="000E5540"/>
    <w:rsid w:val="000E59E7"/>
    <w:rsid w:val="000E5E69"/>
    <w:rsid w:val="000E6A52"/>
    <w:rsid w:val="000E6B36"/>
    <w:rsid w:val="000E7E8B"/>
    <w:rsid w:val="000F00E7"/>
    <w:rsid w:val="000F03F5"/>
    <w:rsid w:val="000F055D"/>
    <w:rsid w:val="000F056E"/>
    <w:rsid w:val="000F0BFB"/>
    <w:rsid w:val="000F1450"/>
    <w:rsid w:val="000F28CD"/>
    <w:rsid w:val="000F3F0E"/>
    <w:rsid w:val="000F4C12"/>
    <w:rsid w:val="000F5704"/>
    <w:rsid w:val="000F5788"/>
    <w:rsid w:val="000F5CC2"/>
    <w:rsid w:val="000F6634"/>
    <w:rsid w:val="000F6B57"/>
    <w:rsid w:val="000F7848"/>
    <w:rsid w:val="00100396"/>
    <w:rsid w:val="0010086B"/>
    <w:rsid w:val="00100B7D"/>
    <w:rsid w:val="00101404"/>
    <w:rsid w:val="001014ED"/>
    <w:rsid w:val="001017F7"/>
    <w:rsid w:val="00101B2A"/>
    <w:rsid w:val="001028D6"/>
    <w:rsid w:val="00102D3B"/>
    <w:rsid w:val="001032C9"/>
    <w:rsid w:val="00105714"/>
    <w:rsid w:val="00106022"/>
    <w:rsid w:val="001072CE"/>
    <w:rsid w:val="001075E2"/>
    <w:rsid w:val="001076EC"/>
    <w:rsid w:val="00110B4A"/>
    <w:rsid w:val="00112090"/>
    <w:rsid w:val="00112098"/>
    <w:rsid w:val="00112CFD"/>
    <w:rsid w:val="00113D3F"/>
    <w:rsid w:val="001170FF"/>
    <w:rsid w:val="0011748E"/>
    <w:rsid w:val="00117506"/>
    <w:rsid w:val="00117A69"/>
    <w:rsid w:val="00117B5E"/>
    <w:rsid w:val="00117BD8"/>
    <w:rsid w:val="00120F5E"/>
    <w:rsid w:val="00121A31"/>
    <w:rsid w:val="001238AC"/>
    <w:rsid w:val="00123949"/>
    <w:rsid w:val="00123A3A"/>
    <w:rsid w:val="00123F52"/>
    <w:rsid w:val="0012417A"/>
    <w:rsid w:val="0012443F"/>
    <w:rsid w:val="00124716"/>
    <w:rsid w:val="00124B81"/>
    <w:rsid w:val="001250C1"/>
    <w:rsid w:val="001250C5"/>
    <w:rsid w:val="001256E1"/>
    <w:rsid w:val="001256F3"/>
    <w:rsid w:val="00126434"/>
    <w:rsid w:val="00126D96"/>
    <w:rsid w:val="0012774D"/>
    <w:rsid w:val="001279A2"/>
    <w:rsid w:val="00127CD3"/>
    <w:rsid w:val="00127E94"/>
    <w:rsid w:val="00130166"/>
    <w:rsid w:val="001315B6"/>
    <w:rsid w:val="00131EB2"/>
    <w:rsid w:val="00132678"/>
    <w:rsid w:val="00133758"/>
    <w:rsid w:val="00133882"/>
    <w:rsid w:val="00133950"/>
    <w:rsid w:val="001352DD"/>
    <w:rsid w:val="0013543E"/>
    <w:rsid w:val="00135661"/>
    <w:rsid w:val="00135876"/>
    <w:rsid w:val="00135915"/>
    <w:rsid w:val="00135BDD"/>
    <w:rsid w:val="00135CAA"/>
    <w:rsid w:val="0013618E"/>
    <w:rsid w:val="00137332"/>
    <w:rsid w:val="001378E9"/>
    <w:rsid w:val="00140467"/>
    <w:rsid w:val="001415B7"/>
    <w:rsid w:val="00141B2A"/>
    <w:rsid w:val="00141D00"/>
    <w:rsid w:val="0014271D"/>
    <w:rsid w:val="00142870"/>
    <w:rsid w:val="00142B3A"/>
    <w:rsid w:val="00142DA1"/>
    <w:rsid w:val="00142DD8"/>
    <w:rsid w:val="00142E66"/>
    <w:rsid w:val="00143037"/>
    <w:rsid w:val="00143F23"/>
    <w:rsid w:val="001450B4"/>
    <w:rsid w:val="00145537"/>
    <w:rsid w:val="0015072E"/>
    <w:rsid w:val="00150A4B"/>
    <w:rsid w:val="00150DC2"/>
    <w:rsid w:val="00151621"/>
    <w:rsid w:val="00152336"/>
    <w:rsid w:val="001535D4"/>
    <w:rsid w:val="001535F8"/>
    <w:rsid w:val="00154096"/>
    <w:rsid w:val="00154902"/>
    <w:rsid w:val="00154F18"/>
    <w:rsid w:val="001566C0"/>
    <w:rsid w:val="00156792"/>
    <w:rsid w:val="00157752"/>
    <w:rsid w:val="00157CF2"/>
    <w:rsid w:val="0016014C"/>
    <w:rsid w:val="00160703"/>
    <w:rsid w:val="00160B26"/>
    <w:rsid w:val="0016127E"/>
    <w:rsid w:val="00161C1E"/>
    <w:rsid w:val="00162092"/>
    <w:rsid w:val="0016251E"/>
    <w:rsid w:val="001627C5"/>
    <w:rsid w:val="00162A11"/>
    <w:rsid w:val="00162FF6"/>
    <w:rsid w:val="00163092"/>
    <w:rsid w:val="00163768"/>
    <w:rsid w:val="00163B2E"/>
    <w:rsid w:val="00164A62"/>
    <w:rsid w:val="00165A36"/>
    <w:rsid w:val="001662AB"/>
    <w:rsid w:val="00166D21"/>
    <w:rsid w:val="00166D9B"/>
    <w:rsid w:val="00166E12"/>
    <w:rsid w:val="00167147"/>
    <w:rsid w:val="001678F2"/>
    <w:rsid w:val="001679D7"/>
    <w:rsid w:val="00167F3A"/>
    <w:rsid w:val="0017009F"/>
    <w:rsid w:val="00170DB0"/>
    <w:rsid w:val="00171847"/>
    <w:rsid w:val="00171BC5"/>
    <w:rsid w:val="00172276"/>
    <w:rsid w:val="00173468"/>
    <w:rsid w:val="00173B14"/>
    <w:rsid w:val="00173E8E"/>
    <w:rsid w:val="00174446"/>
    <w:rsid w:val="001752C7"/>
    <w:rsid w:val="00175C1E"/>
    <w:rsid w:val="00176711"/>
    <w:rsid w:val="0017679E"/>
    <w:rsid w:val="0017697C"/>
    <w:rsid w:val="00176C36"/>
    <w:rsid w:val="00180040"/>
    <w:rsid w:val="00180C5E"/>
    <w:rsid w:val="00181C57"/>
    <w:rsid w:val="00181E41"/>
    <w:rsid w:val="00182B40"/>
    <w:rsid w:val="001831A2"/>
    <w:rsid w:val="0018349E"/>
    <w:rsid w:val="00183F1E"/>
    <w:rsid w:val="0018441B"/>
    <w:rsid w:val="001844A7"/>
    <w:rsid w:val="001850B8"/>
    <w:rsid w:val="001857F6"/>
    <w:rsid w:val="00186461"/>
    <w:rsid w:val="001864B3"/>
    <w:rsid w:val="001874E0"/>
    <w:rsid w:val="00187FF9"/>
    <w:rsid w:val="00190142"/>
    <w:rsid w:val="00190C08"/>
    <w:rsid w:val="00190C77"/>
    <w:rsid w:val="001914B5"/>
    <w:rsid w:val="00191EE5"/>
    <w:rsid w:val="00191F89"/>
    <w:rsid w:val="001920B8"/>
    <w:rsid w:val="00192628"/>
    <w:rsid w:val="001930D1"/>
    <w:rsid w:val="0019366C"/>
    <w:rsid w:val="00194F07"/>
    <w:rsid w:val="001957CB"/>
    <w:rsid w:val="0019584C"/>
    <w:rsid w:val="00195E2B"/>
    <w:rsid w:val="00195E33"/>
    <w:rsid w:val="00195FB3"/>
    <w:rsid w:val="00196113"/>
    <w:rsid w:val="00196294"/>
    <w:rsid w:val="001968C0"/>
    <w:rsid w:val="00197535"/>
    <w:rsid w:val="00197588"/>
    <w:rsid w:val="00197E10"/>
    <w:rsid w:val="00197F6D"/>
    <w:rsid w:val="001A1D5F"/>
    <w:rsid w:val="001A2990"/>
    <w:rsid w:val="001A2EA9"/>
    <w:rsid w:val="001A30AC"/>
    <w:rsid w:val="001A37D1"/>
    <w:rsid w:val="001A3CE2"/>
    <w:rsid w:val="001A4AE8"/>
    <w:rsid w:val="001A4F2F"/>
    <w:rsid w:val="001A55CD"/>
    <w:rsid w:val="001A57D6"/>
    <w:rsid w:val="001A5C6C"/>
    <w:rsid w:val="001A5DCF"/>
    <w:rsid w:val="001A61C6"/>
    <w:rsid w:val="001A6336"/>
    <w:rsid w:val="001A63E2"/>
    <w:rsid w:val="001A7606"/>
    <w:rsid w:val="001A7AE5"/>
    <w:rsid w:val="001B02DF"/>
    <w:rsid w:val="001B03BE"/>
    <w:rsid w:val="001B0527"/>
    <w:rsid w:val="001B0822"/>
    <w:rsid w:val="001B0F3F"/>
    <w:rsid w:val="001B1B6B"/>
    <w:rsid w:val="001B1CA0"/>
    <w:rsid w:val="001B4198"/>
    <w:rsid w:val="001B56DC"/>
    <w:rsid w:val="001B5A6B"/>
    <w:rsid w:val="001B5FA6"/>
    <w:rsid w:val="001B6226"/>
    <w:rsid w:val="001B693B"/>
    <w:rsid w:val="001B739A"/>
    <w:rsid w:val="001B7624"/>
    <w:rsid w:val="001B7653"/>
    <w:rsid w:val="001C0F65"/>
    <w:rsid w:val="001C163B"/>
    <w:rsid w:val="001C1F14"/>
    <w:rsid w:val="001C2316"/>
    <w:rsid w:val="001C238B"/>
    <w:rsid w:val="001C3922"/>
    <w:rsid w:val="001C3E91"/>
    <w:rsid w:val="001C4255"/>
    <w:rsid w:val="001C4BD7"/>
    <w:rsid w:val="001C54CC"/>
    <w:rsid w:val="001C5F3A"/>
    <w:rsid w:val="001C614A"/>
    <w:rsid w:val="001C704D"/>
    <w:rsid w:val="001C707E"/>
    <w:rsid w:val="001C7208"/>
    <w:rsid w:val="001C7A0E"/>
    <w:rsid w:val="001D18E4"/>
    <w:rsid w:val="001D1D80"/>
    <w:rsid w:val="001D2440"/>
    <w:rsid w:val="001D29EE"/>
    <w:rsid w:val="001D2EC9"/>
    <w:rsid w:val="001D33A4"/>
    <w:rsid w:val="001D3596"/>
    <w:rsid w:val="001D4606"/>
    <w:rsid w:val="001D46EC"/>
    <w:rsid w:val="001D49F6"/>
    <w:rsid w:val="001D4E7F"/>
    <w:rsid w:val="001D53F7"/>
    <w:rsid w:val="001D5491"/>
    <w:rsid w:val="001D602B"/>
    <w:rsid w:val="001D6116"/>
    <w:rsid w:val="001D6A14"/>
    <w:rsid w:val="001D70CF"/>
    <w:rsid w:val="001D7B9A"/>
    <w:rsid w:val="001D7C17"/>
    <w:rsid w:val="001D7F9F"/>
    <w:rsid w:val="001E00E2"/>
    <w:rsid w:val="001E035A"/>
    <w:rsid w:val="001E1069"/>
    <w:rsid w:val="001E1271"/>
    <w:rsid w:val="001E18F0"/>
    <w:rsid w:val="001E1F1A"/>
    <w:rsid w:val="001E2D47"/>
    <w:rsid w:val="001E3821"/>
    <w:rsid w:val="001E3DA1"/>
    <w:rsid w:val="001E4A40"/>
    <w:rsid w:val="001E4F3C"/>
    <w:rsid w:val="001E595A"/>
    <w:rsid w:val="001E5AA1"/>
    <w:rsid w:val="001E5EA1"/>
    <w:rsid w:val="001E6AB3"/>
    <w:rsid w:val="001E70F2"/>
    <w:rsid w:val="001E7AC9"/>
    <w:rsid w:val="001E7C71"/>
    <w:rsid w:val="001F055A"/>
    <w:rsid w:val="001F08E8"/>
    <w:rsid w:val="001F1A2F"/>
    <w:rsid w:val="001F1EF5"/>
    <w:rsid w:val="001F2303"/>
    <w:rsid w:val="001F286C"/>
    <w:rsid w:val="001F28C2"/>
    <w:rsid w:val="001F33AD"/>
    <w:rsid w:val="001F3B6F"/>
    <w:rsid w:val="001F3CBE"/>
    <w:rsid w:val="001F41B5"/>
    <w:rsid w:val="001F4549"/>
    <w:rsid w:val="001F4FC9"/>
    <w:rsid w:val="001F5628"/>
    <w:rsid w:val="001F5736"/>
    <w:rsid w:val="001F58B5"/>
    <w:rsid w:val="001F60B1"/>
    <w:rsid w:val="001F63D0"/>
    <w:rsid w:val="001F7032"/>
    <w:rsid w:val="001F71A0"/>
    <w:rsid w:val="002007DC"/>
    <w:rsid w:val="002007FE"/>
    <w:rsid w:val="00201188"/>
    <w:rsid w:val="0020119C"/>
    <w:rsid w:val="00201A45"/>
    <w:rsid w:val="00201ED1"/>
    <w:rsid w:val="002020DE"/>
    <w:rsid w:val="00202182"/>
    <w:rsid w:val="0020338C"/>
    <w:rsid w:val="00203461"/>
    <w:rsid w:val="002035AB"/>
    <w:rsid w:val="002036C8"/>
    <w:rsid w:val="00203A38"/>
    <w:rsid w:val="00203B29"/>
    <w:rsid w:val="002047C9"/>
    <w:rsid w:val="00204EB0"/>
    <w:rsid w:val="0020511A"/>
    <w:rsid w:val="002054CF"/>
    <w:rsid w:val="00205E9C"/>
    <w:rsid w:val="00206106"/>
    <w:rsid w:val="00206E7D"/>
    <w:rsid w:val="00207269"/>
    <w:rsid w:val="00207BEA"/>
    <w:rsid w:val="00210145"/>
    <w:rsid w:val="00210194"/>
    <w:rsid w:val="00210C88"/>
    <w:rsid w:val="00211153"/>
    <w:rsid w:val="00212C9B"/>
    <w:rsid w:val="00212DA9"/>
    <w:rsid w:val="002134CA"/>
    <w:rsid w:val="00213C22"/>
    <w:rsid w:val="002140A6"/>
    <w:rsid w:val="0021496C"/>
    <w:rsid w:val="00214BF8"/>
    <w:rsid w:val="00215130"/>
    <w:rsid w:val="002151E7"/>
    <w:rsid w:val="00215795"/>
    <w:rsid w:val="0021593E"/>
    <w:rsid w:val="00215C29"/>
    <w:rsid w:val="00215F06"/>
    <w:rsid w:val="00216040"/>
    <w:rsid w:val="00216343"/>
    <w:rsid w:val="00216B24"/>
    <w:rsid w:val="0021713C"/>
    <w:rsid w:val="0021738E"/>
    <w:rsid w:val="0021741B"/>
    <w:rsid w:val="002178CD"/>
    <w:rsid w:val="002211DF"/>
    <w:rsid w:val="002215D5"/>
    <w:rsid w:val="00221678"/>
    <w:rsid w:val="002223D9"/>
    <w:rsid w:val="00222C1C"/>
    <w:rsid w:val="00222F16"/>
    <w:rsid w:val="00223561"/>
    <w:rsid w:val="00223CF6"/>
    <w:rsid w:val="00224A86"/>
    <w:rsid w:val="00224E47"/>
    <w:rsid w:val="00226FEA"/>
    <w:rsid w:val="002270B6"/>
    <w:rsid w:val="002275CD"/>
    <w:rsid w:val="002277C7"/>
    <w:rsid w:val="00230021"/>
    <w:rsid w:val="0023020E"/>
    <w:rsid w:val="00230671"/>
    <w:rsid w:val="00231011"/>
    <w:rsid w:val="00231483"/>
    <w:rsid w:val="002319DE"/>
    <w:rsid w:val="00231DF9"/>
    <w:rsid w:val="002329A7"/>
    <w:rsid w:val="002335B5"/>
    <w:rsid w:val="00234179"/>
    <w:rsid w:val="00235191"/>
    <w:rsid w:val="002354E4"/>
    <w:rsid w:val="00235536"/>
    <w:rsid w:val="00235E5D"/>
    <w:rsid w:val="00236922"/>
    <w:rsid w:val="0023753D"/>
    <w:rsid w:val="002375A1"/>
    <w:rsid w:val="00237F65"/>
    <w:rsid w:val="002415DC"/>
    <w:rsid w:val="002417FC"/>
    <w:rsid w:val="00242210"/>
    <w:rsid w:val="00242881"/>
    <w:rsid w:val="00242B91"/>
    <w:rsid w:val="002436B3"/>
    <w:rsid w:val="00243D61"/>
    <w:rsid w:val="00244700"/>
    <w:rsid w:val="00244AB9"/>
    <w:rsid w:val="00245945"/>
    <w:rsid w:val="00245A67"/>
    <w:rsid w:val="00246005"/>
    <w:rsid w:val="00246EE7"/>
    <w:rsid w:val="002473F7"/>
    <w:rsid w:val="002474F3"/>
    <w:rsid w:val="002500D6"/>
    <w:rsid w:val="002507D4"/>
    <w:rsid w:val="0025180D"/>
    <w:rsid w:val="00251E29"/>
    <w:rsid w:val="0025258C"/>
    <w:rsid w:val="002527DC"/>
    <w:rsid w:val="00252AA0"/>
    <w:rsid w:val="00254E24"/>
    <w:rsid w:val="002554B3"/>
    <w:rsid w:val="00255544"/>
    <w:rsid w:val="00255BE2"/>
    <w:rsid w:val="0025650F"/>
    <w:rsid w:val="002569BB"/>
    <w:rsid w:val="002614DE"/>
    <w:rsid w:val="00262567"/>
    <w:rsid w:val="002629DE"/>
    <w:rsid w:val="00262FC8"/>
    <w:rsid w:val="00263A80"/>
    <w:rsid w:val="00263F2C"/>
    <w:rsid w:val="00263FD8"/>
    <w:rsid w:val="00264F77"/>
    <w:rsid w:val="0026615A"/>
    <w:rsid w:val="00266F34"/>
    <w:rsid w:val="00267387"/>
    <w:rsid w:val="00267B86"/>
    <w:rsid w:val="00270093"/>
    <w:rsid w:val="002700F3"/>
    <w:rsid w:val="00270996"/>
    <w:rsid w:val="00272497"/>
    <w:rsid w:val="0027261E"/>
    <w:rsid w:val="00273993"/>
    <w:rsid w:val="002739BD"/>
    <w:rsid w:val="00274CDA"/>
    <w:rsid w:val="00275134"/>
    <w:rsid w:val="00275D70"/>
    <w:rsid w:val="00275F6A"/>
    <w:rsid w:val="002765D7"/>
    <w:rsid w:val="00276886"/>
    <w:rsid w:val="00276C8C"/>
    <w:rsid w:val="002775C6"/>
    <w:rsid w:val="0028012A"/>
    <w:rsid w:val="00280A39"/>
    <w:rsid w:val="00280C78"/>
    <w:rsid w:val="00280E9E"/>
    <w:rsid w:val="00281847"/>
    <w:rsid w:val="00282B02"/>
    <w:rsid w:val="00282B60"/>
    <w:rsid w:val="00282D76"/>
    <w:rsid w:val="00282FDA"/>
    <w:rsid w:val="0028328D"/>
    <w:rsid w:val="0028519A"/>
    <w:rsid w:val="00285385"/>
    <w:rsid w:val="002862F1"/>
    <w:rsid w:val="00286AA8"/>
    <w:rsid w:val="00286EB7"/>
    <w:rsid w:val="00287E85"/>
    <w:rsid w:val="0029001C"/>
    <w:rsid w:val="002903BA"/>
    <w:rsid w:val="002903FE"/>
    <w:rsid w:val="002914F1"/>
    <w:rsid w:val="00291660"/>
    <w:rsid w:val="00291D61"/>
    <w:rsid w:val="00291E6D"/>
    <w:rsid w:val="0029200F"/>
    <w:rsid w:val="00292698"/>
    <w:rsid w:val="00293851"/>
    <w:rsid w:val="0029399F"/>
    <w:rsid w:val="00293BB6"/>
    <w:rsid w:val="00293BE0"/>
    <w:rsid w:val="00293ECE"/>
    <w:rsid w:val="002947B6"/>
    <w:rsid w:val="0029483F"/>
    <w:rsid w:val="002950F9"/>
    <w:rsid w:val="0029511C"/>
    <w:rsid w:val="002956DA"/>
    <w:rsid w:val="0029688B"/>
    <w:rsid w:val="00297B50"/>
    <w:rsid w:val="002A024A"/>
    <w:rsid w:val="002A0873"/>
    <w:rsid w:val="002A0999"/>
    <w:rsid w:val="002A0E78"/>
    <w:rsid w:val="002A14FA"/>
    <w:rsid w:val="002A2536"/>
    <w:rsid w:val="002A294C"/>
    <w:rsid w:val="002A36D1"/>
    <w:rsid w:val="002A3A95"/>
    <w:rsid w:val="002A3FDA"/>
    <w:rsid w:val="002A4521"/>
    <w:rsid w:val="002A46FA"/>
    <w:rsid w:val="002A49BB"/>
    <w:rsid w:val="002A567F"/>
    <w:rsid w:val="002A5D19"/>
    <w:rsid w:val="002A5D3F"/>
    <w:rsid w:val="002A5E55"/>
    <w:rsid w:val="002A5F99"/>
    <w:rsid w:val="002A649A"/>
    <w:rsid w:val="002A65D9"/>
    <w:rsid w:val="002A7277"/>
    <w:rsid w:val="002A7B02"/>
    <w:rsid w:val="002A7F93"/>
    <w:rsid w:val="002B0147"/>
    <w:rsid w:val="002B0BAE"/>
    <w:rsid w:val="002B0E75"/>
    <w:rsid w:val="002B0E79"/>
    <w:rsid w:val="002B150A"/>
    <w:rsid w:val="002B18E6"/>
    <w:rsid w:val="002B1B56"/>
    <w:rsid w:val="002B20FB"/>
    <w:rsid w:val="002B2A50"/>
    <w:rsid w:val="002B3447"/>
    <w:rsid w:val="002B35A3"/>
    <w:rsid w:val="002B450F"/>
    <w:rsid w:val="002B46F8"/>
    <w:rsid w:val="002B6A5F"/>
    <w:rsid w:val="002B7DD0"/>
    <w:rsid w:val="002C1841"/>
    <w:rsid w:val="002C1CC4"/>
    <w:rsid w:val="002C1E16"/>
    <w:rsid w:val="002C20C0"/>
    <w:rsid w:val="002C301D"/>
    <w:rsid w:val="002C33BA"/>
    <w:rsid w:val="002C3CE4"/>
    <w:rsid w:val="002C3DD8"/>
    <w:rsid w:val="002C43E4"/>
    <w:rsid w:val="002C4BE0"/>
    <w:rsid w:val="002C4F48"/>
    <w:rsid w:val="002C55B0"/>
    <w:rsid w:val="002C5C99"/>
    <w:rsid w:val="002C672E"/>
    <w:rsid w:val="002C7AF7"/>
    <w:rsid w:val="002D0800"/>
    <w:rsid w:val="002D0E3F"/>
    <w:rsid w:val="002D17AD"/>
    <w:rsid w:val="002D2C90"/>
    <w:rsid w:val="002D344D"/>
    <w:rsid w:val="002D46FC"/>
    <w:rsid w:val="002D501C"/>
    <w:rsid w:val="002D556E"/>
    <w:rsid w:val="002D6295"/>
    <w:rsid w:val="002D7034"/>
    <w:rsid w:val="002E0A7B"/>
    <w:rsid w:val="002E1121"/>
    <w:rsid w:val="002E1160"/>
    <w:rsid w:val="002E1605"/>
    <w:rsid w:val="002E1CBF"/>
    <w:rsid w:val="002E20B1"/>
    <w:rsid w:val="002E257A"/>
    <w:rsid w:val="002E2AA0"/>
    <w:rsid w:val="002E349B"/>
    <w:rsid w:val="002E3ABD"/>
    <w:rsid w:val="002E43BF"/>
    <w:rsid w:val="002E4F85"/>
    <w:rsid w:val="002E58CE"/>
    <w:rsid w:val="002E6ABE"/>
    <w:rsid w:val="002E6AF8"/>
    <w:rsid w:val="002E6F03"/>
    <w:rsid w:val="002E7514"/>
    <w:rsid w:val="002F0236"/>
    <w:rsid w:val="002F0509"/>
    <w:rsid w:val="002F0597"/>
    <w:rsid w:val="002F112D"/>
    <w:rsid w:val="002F17FB"/>
    <w:rsid w:val="002F2164"/>
    <w:rsid w:val="002F43FA"/>
    <w:rsid w:val="002F44E4"/>
    <w:rsid w:val="002F45D7"/>
    <w:rsid w:val="002F4889"/>
    <w:rsid w:val="002F4F77"/>
    <w:rsid w:val="002F5E26"/>
    <w:rsid w:val="002F6A21"/>
    <w:rsid w:val="002F6AD4"/>
    <w:rsid w:val="002F6E44"/>
    <w:rsid w:val="002F7489"/>
    <w:rsid w:val="002F79B8"/>
    <w:rsid w:val="002F7D03"/>
    <w:rsid w:val="003003AC"/>
    <w:rsid w:val="003007A0"/>
    <w:rsid w:val="00300A5B"/>
    <w:rsid w:val="003011FF"/>
    <w:rsid w:val="00301787"/>
    <w:rsid w:val="00302458"/>
    <w:rsid w:val="00302A06"/>
    <w:rsid w:val="00303C9E"/>
    <w:rsid w:val="00304F2D"/>
    <w:rsid w:val="00305712"/>
    <w:rsid w:val="00305E13"/>
    <w:rsid w:val="00306AF8"/>
    <w:rsid w:val="00307B8B"/>
    <w:rsid w:val="00307D2B"/>
    <w:rsid w:val="00307F39"/>
    <w:rsid w:val="00312808"/>
    <w:rsid w:val="00313175"/>
    <w:rsid w:val="0031342A"/>
    <w:rsid w:val="00313B9D"/>
    <w:rsid w:val="00314234"/>
    <w:rsid w:val="003143AC"/>
    <w:rsid w:val="00314879"/>
    <w:rsid w:val="00314BCF"/>
    <w:rsid w:val="00315433"/>
    <w:rsid w:val="0031555A"/>
    <w:rsid w:val="00316857"/>
    <w:rsid w:val="0031699E"/>
    <w:rsid w:val="00316AEB"/>
    <w:rsid w:val="00316EDD"/>
    <w:rsid w:val="00317237"/>
    <w:rsid w:val="00320141"/>
    <w:rsid w:val="00320151"/>
    <w:rsid w:val="00320373"/>
    <w:rsid w:val="00320C6B"/>
    <w:rsid w:val="00321C5F"/>
    <w:rsid w:val="00322026"/>
    <w:rsid w:val="003220F8"/>
    <w:rsid w:val="0032234D"/>
    <w:rsid w:val="003228D6"/>
    <w:rsid w:val="003229E8"/>
    <w:rsid w:val="00322CB3"/>
    <w:rsid w:val="00323190"/>
    <w:rsid w:val="0032428C"/>
    <w:rsid w:val="00324A95"/>
    <w:rsid w:val="00324C79"/>
    <w:rsid w:val="00325DD5"/>
    <w:rsid w:val="00326135"/>
    <w:rsid w:val="00326765"/>
    <w:rsid w:val="00327C8C"/>
    <w:rsid w:val="00327EE1"/>
    <w:rsid w:val="00330C77"/>
    <w:rsid w:val="0033113D"/>
    <w:rsid w:val="00331944"/>
    <w:rsid w:val="00332ACB"/>
    <w:rsid w:val="00332AE3"/>
    <w:rsid w:val="00333C9C"/>
    <w:rsid w:val="003340DF"/>
    <w:rsid w:val="00334393"/>
    <w:rsid w:val="00334410"/>
    <w:rsid w:val="00334B72"/>
    <w:rsid w:val="0033517A"/>
    <w:rsid w:val="0033535B"/>
    <w:rsid w:val="00335389"/>
    <w:rsid w:val="00335657"/>
    <w:rsid w:val="0033577B"/>
    <w:rsid w:val="00336031"/>
    <w:rsid w:val="003360C0"/>
    <w:rsid w:val="00336923"/>
    <w:rsid w:val="00337587"/>
    <w:rsid w:val="00337C4C"/>
    <w:rsid w:val="00337D92"/>
    <w:rsid w:val="00337DF4"/>
    <w:rsid w:val="003405AC"/>
    <w:rsid w:val="003419E4"/>
    <w:rsid w:val="00341A71"/>
    <w:rsid w:val="00341CDC"/>
    <w:rsid w:val="00341E9F"/>
    <w:rsid w:val="0034201B"/>
    <w:rsid w:val="00342692"/>
    <w:rsid w:val="00342C1A"/>
    <w:rsid w:val="00342D58"/>
    <w:rsid w:val="003431EF"/>
    <w:rsid w:val="00343AC9"/>
    <w:rsid w:val="003444CA"/>
    <w:rsid w:val="003455B4"/>
    <w:rsid w:val="00345672"/>
    <w:rsid w:val="0034637C"/>
    <w:rsid w:val="003470E0"/>
    <w:rsid w:val="0035069F"/>
    <w:rsid w:val="003508F8"/>
    <w:rsid w:val="00351070"/>
    <w:rsid w:val="003511CC"/>
    <w:rsid w:val="00351960"/>
    <w:rsid w:val="003520E2"/>
    <w:rsid w:val="0035260F"/>
    <w:rsid w:val="0035281F"/>
    <w:rsid w:val="003560BB"/>
    <w:rsid w:val="0035693F"/>
    <w:rsid w:val="003569B6"/>
    <w:rsid w:val="00357547"/>
    <w:rsid w:val="00360012"/>
    <w:rsid w:val="00360586"/>
    <w:rsid w:val="003608ED"/>
    <w:rsid w:val="0036095B"/>
    <w:rsid w:val="00360BDB"/>
    <w:rsid w:val="00360F64"/>
    <w:rsid w:val="00361368"/>
    <w:rsid w:val="00361379"/>
    <w:rsid w:val="003614BA"/>
    <w:rsid w:val="003616D2"/>
    <w:rsid w:val="00362136"/>
    <w:rsid w:val="003627F6"/>
    <w:rsid w:val="003634AF"/>
    <w:rsid w:val="00363927"/>
    <w:rsid w:val="003640A9"/>
    <w:rsid w:val="00364A78"/>
    <w:rsid w:val="00365532"/>
    <w:rsid w:val="00365B5D"/>
    <w:rsid w:val="00365DEC"/>
    <w:rsid w:val="0036607E"/>
    <w:rsid w:val="0036627C"/>
    <w:rsid w:val="0036658C"/>
    <w:rsid w:val="00366689"/>
    <w:rsid w:val="00366CDF"/>
    <w:rsid w:val="00367ED2"/>
    <w:rsid w:val="00367FC1"/>
    <w:rsid w:val="00370903"/>
    <w:rsid w:val="00370E81"/>
    <w:rsid w:val="00371629"/>
    <w:rsid w:val="00371976"/>
    <w:rsid w:val="003722C6"/>
    <w:rsid w:val="00372327"/>
    <w:rsid w:val="00372694"/>
    <w:rsid w:val="00372A2F"/>
    <w:rsid w:val="00372E7B"/>
    <w:rsid w:val="0037324D"/>
    <w:rsid w:val="003735A5"/>
    <w:rsid w:val="0037379F"/>
    <w:rsid w:val="00374669"/>
    <w:rsid w:val="00374C60"/>
    <w:rsid w:val="0037505E"/>
    <w:rsid w:val="00380578"/>
    <w:rsid w:val="00381796"/>
    <w:rsid w:val="0038193C"/>
    <w:rsid w:val="00381A10"/>
    <w:rsid w:val="00381F4E"/>
    <w:rsid w:val="0038230E"/>
    <w:rsid w:val="00382765"/>
    <w:rsid w:val="003841D5"/>
    <w:rsid w:val="00384270"/>
    <w:rsid w:val="003852A3"/>
    <w:rsid w:val="0038599A"/>
    <w:rsid w:val="00385A37"/>
    <w:rsid w:val="00385D31"/>
    <w:rsid w:val="00386A6A"/>
    <w:rsid w:val="00386CED"/>
    <w:rsid w:val="00386D25"/>
    <w:rsid w:val="00387212"/>
    <w:rsid w:val="0038788A"/>
    <w:rsid w:val="003909A7"/>
    <w:rsid w:val="00390E09"/>
    <w:rsid w:val="00391359"/>
    <w:rsid w:val="003916DB"/>
    <w:rsid w:val="003919C2"/>
    <w:rsid w:val="00392288"/>
    <w:rsid w:val="00392484"/>
    <w:rsid w:val="00392A7C"/>
    <w:rsid w:val="00393460"/>
    <w:rsid w:val="00393BC7"/>
    <w:rsid w:val="00393BF4"/>
    <w:rsid w:val="00393DCC"/>
    <w:rsid w:val="0039409C"/>
    <w:rsid w:val="00394515"/>
    <w:rsid w:val="00394941"/>
    <w:rsid w:val="00394BB7"/>
    <w:rsid w:val="00394D21"/>
    <w:rsid w:val="003952B5"/>
    <w:rsid w:val="003963F5"/>
    <w:rsid w:val="00396490"/>
    <w:rsid w:val="00397508"/>
    <w:rsid w:val="00397523"/>
    <w:rsid w:val="00397692"/>
    <w:rsid w:val="00397B6E"/>
    <w:rsid w:val="00397FDB"/>
    <w:rsid w:val="003A00C9"/>
    <w:rsid w:val="003A025D"/>
    <w:rsid w:val="003A0E73"/>
    <w:rsid w:val="003A0EF0"/>
    <w:rsid w:val="003A134A"/>
    <w:rsid w:val="003A1871"/>
    <w:rsid w:val="003A1C79"/>
    <w:rsid w:val="003A21F1"/>
    <w:rsid w:val="003A2B97"/>
    <w:rsid w:val="003A3121"/>
    <w:rsid w:val="003A3642"/>
    <w:rsid w:val="003A3658"/>
    <w:rsid w:val="003A37C5"/>
    <w:rsid w:val="003A3941"/>
    <w:rsid w:val="003A39B2"/>
    <w:rsid w:val="003A39D5"/>
    <w:rsid w:val="003A632E"/>
    <w:rsid w:val="003A65B9"/>
    <w:rsid w:val="003A6DAA"/>
    <w:rsid w:val="003A6E28"/>
    <w:rsid w:val="003A7BCA"/>
    <w:rsid w:val="003A7CAD"/>
    <w:rsid w:val="003B092B"/>
    <w:rsid w:val="003B0C0B"/>
    <w:rsid w:val="003B1017"/>
    <w:rsid w:val="003B116B"/>
    <w:rsid w:val="003B13A5"/>
    <w:rsid w:val="003B14CB"/>
    <w:rsid w:val="003B1795"/>
    <w:rsid w:val="003B2655"/>
    <w:rsid w:val="003B300A"/>
    <w:rsid w:val="003B3349"/>
    <w:rsid w:val="003B36E2"/>
    <w:rsid w:val="003B3B07"/>
    <w:rsid w:val="003B3C34"/>
    <w:rsid w:val="003B3D43"/>
    <w:rsid w:val="003B3E17"/>
    <w:rsid w:val="003B412F"/>
    <w:rsid w:val="003B50DA"/>
    <w:rsid w:val="003B56D5"/>
    <w:rsid w:val="003B580F"/>
    <w:rsid w:val="003B71BB"/>
    <w:rsid w:val="003B7402"/>
    <w:rsid w:val="003B75E0"/>
    <w:rsid w:val="003B7922"/>
    <w:rsid w:val="003C002B"/>
    <w:rsid w:val="003C04E8"/>
    <w:rsid w:val="003C1240"/>
    <w:rsid w:val="003C1B64"/>
    <w:rsid w:val="003C2461"/>
    <w:rsid w:val="003C2C70"/>
    <w:rsid w:val="003C325E"/>
    <w:rsid w:val="003C3352"/>
    <w:rsid w:val="003C3397"/>
    <w:rsid w:val="003C3444"/>
    <w:rsid w:val="003C4BD2"/>
    <w:rsid w:val="003C5596"/>
    <w:rsid w:val="003C6551"/>
    <w:rsid w:val="003C6A13"/>
    <w:rsid w:val="003C7507"/>
    <w:rsid w:val="003C7640"/>
    <w:rsid w:val="003C785B"/>
    <w:rsid w:val="003D020A"/>
    <w:rsid w:val="003D110E"/>
    <w:rsid w:val="003D11EF"/>
    <w:rsid w:val="003D16EB"/>
    <w:rsid w:val="003D2219"/>
    <w:rsid w:val="003D2492"/>
    <w:rsid w:val="003D2A68"/>
    <w:rsid w:val="003D3568"/>
    <w:rsid w:val="003D41DE"/>
    <w:rsid w:val="003D42CA"/>
    <w:rsid w:val="003D487E"/>
    <w:rsid w:val="003D4CFC"/>
    <w:rsid w:val="003D5574"/>
    <w:rsid w:val="003D5E7A"/>
    <w:rsid w:val="003D724E"/>
    <w:rsid w:val="003D75FA"/>
    <w:rsid w:val="003D7B57"/>
    <w:rsid w:val="003E2547"/>
    <w:rsid w:val="003E2AF9"/>
    <w:rsid w:val="003E2E11"/>
    <w:rsid w:val="003E316D"/>
    <w:rsid w:val="003E35B7"/>
    <w:rsid w:val="003E3927"/>
    <w:rsid w:val="003E3E65"/>
    <w:rsid w:val="003E422F"/>
    <w:rsid w:val="003E446C"/>
    <w:rsid w:val="003E5291"/>
    <w:rsid w:val="003E56A8"/>
    <w:rsid w:val="003E616A"/>
    <w:rsid w:val="003E69F5"/>
    <w:rsid w:val="003E6ED5"/>
    <w:rsid w:val="003E7340"/>
    <w:rsid w:val="003E7C09"/>
    <w:rsid w:val="003E7C47"/>
    <w:rsid w:val="003F0CAB"/>
    <w:rsid w:val="003F0DC1"/>
    <w:rsid w:val="003F0F62"/>
    <w:rsid w:val="003F13F9"/>
    <w:rsid w:val="003F1707"/>
    <w:rsid w:val="003F17F0"/>
    <w:rsid w:val="003F1B16"/>
    <w:rsid w:val="003F25BE"/>
    <w:rsid w:val="003F296B"/>
    <w:rsid w:val="003F2978"/>
    <w:rsid w:val="003F2F0D"/>
    <w:rsid w:val="003F2F2C"/>
    <w:rsid w:val="003F396E"/>
    <w:rsid w:val="003F3CFA"/>
    <w:rsid w:val="003F3D17"/>
    <w:rsid w:val="003F4DB1"/>
    <w:rsid w:val="003F543D"/>
    <w:rsid w:val="003F59AB"/>
    <w:rsid w:val="003F5DC6"/>
    <w:rsid w:val="003F5E23"/>
    <w:rsid w:val="003F647C"/>
    <w:rsid w:val="003F6522"/>
    <w:rsid w:val="003F6680"/>
    <w:rsid w:val="003F6BCA"/>
    <w:rsid w:val="003F6ED2"/>
    <w:rsid w:val="003F7A02"/>
    <w:rsid w:val="003F7B91"/>
    <w:rsid w:val="00400DB2"/>
    <w:rsid w:val="004017EA"/>
    <w:rsid w:val="00401A47"/>
    <w:rsid w:val="00401F0B"/>
    <w:rsid w:val="00401F26"/>
    <w:rsid w:val="004022B3"/>
    <w:rsid w:val="004032DE"/>
    <w:rsid w:val="004036F1"/>
    <w:rsid w:val="004037E8"/>
    <w:rsid w:val="0040401B"/>
    <w:rsid w:val="004047E5"/>
    <w:rsid w:val="00404DD0"/>
    <w:rsid w:val="004052EF"/>
    <w:rsid w:val="00405798"/>
    <w:rsid w:val="00405B20"/>
    <w:rsid w:val="00406794"/>
    <w:rsid w:val="00406A17"/>
    <w:rsid w:val="00406AF4"/>
    <w:rsid w:val="00407273"/>
    <w:rsid w:val="00407869"/>
    <w:rsid w:val="00407C0E"/>
    <w:rsid w:val="004105A4"/>
    <w:rsid w:val="004109CF"/>
    <w:rsid w:val="00410C50"/>
    <w:rsid w:val="00411919"/>
    <w:rsid w:val="00411940"/>
    <w:rsid w:val="00411FEA"/>
    <w:rsid w:val="004125BC"/>
    <w:rsid w:val="00412AF5"/>
    <w:rsid w:val="00413094"/>
    <w:rsid w:val="004148CA"/>
    <w:rsid w:val="00416C9F"/>
    <w:rsid w:val="004173A2"/>
    <w:rsid w:val="004176E0"/>
    <w:rsid w:val="00417F4F"/>
    <w:rsid w:val="0042088C"/>
    <w:rsid w:val="004209E5"/>
    <w:rsid w:val="00420D39"/>
    <w:rsid w:val="00420EE6"/>
    <w:rsid w:val="00421259"/>
    <w:rsid w:val="0042172D"/>
    <w:rsid w:val="0042207D"/>
    <w:rsid w:val="004223CE"/>
    <w:rsid w:val="00422623"/>
    <w:rsid w:val="004226AD"/>
    <w:rsid w:val="004235C8"/>
    <w:rsid w:val="00423768"/>
    <w:rsid w:val="00423899"/>
    <w:rsid w:val="00423C55"/>
    <w:rsid w:val="00424E9D"/>
    <w:rsid w:val="00425545"/>
    <w:rsid w:val="00425CB3"/>
    <w:rsid w:val="004261A2"/>
    <w:rsid w:val="00426653"/>
    <w:rsid w:val="00426789"/>
    <w:rsid w:val="00426B54"/>
    <w:rsid w:val="00426BA3"/>
    <w:rsid w:val="00426E70"/>
    <w:rsid w:val="00427097"/>
    <w:rsid w:val="00427D67"/>
    <w:rsid w:val="0043028E"/>
    <w:rsid w:val="00430B66"/>
    <w:rsid w:val="00431364"/>
    <w:rsid w:val="00431CBB"/>
    <w:rsid w:val="004326BA"/>
    <w:rsid w:val="00432A51"/>
    <w:rsid w:val="00433520"/>
    <w:rsid w:val="004341B0"/>
    <w:rsid w:val="00436109"/>
    <w:rsid w:val="004363A4"/>
    <w:rsid w:val="00436C39"/>
    <w:rsid w:val="00436EFE"/>
    <w:rsid w:val="00437072"/>
    <w:rsid w:val="00437443"/>
    <w:rsid w:val="00437489"/>
    <w:rsid w:val="00437692"/>
    <w:rsid w:val="00437AA1"/>
    <w:rsid w:val="00437AB4"/>
    <w:rsid w:val="00437E25"/>
    <w:rsid w:val="00437F99"/>
    <w:rsid w:val="004402D9"/>
    <w:rsid w:val="00440DA9"/>
    <w:rsid w:val="00441172"/>
    <w:rsid w:val="00441DAA"/>
    <w:rsid w:val="00442387"/>
    <w:rsid w:val="0044254E"/>
    <w:rsid w:val="00443214"/>
    <w:rsid w:val="004437CC"/>
    <w:rsid w:val="00444968"/>
    <w:rsid w:val="00444F12"/>
    <w:rsid w:val="00445A23"/>
    <w:rsid w:val="00450E58"/>
    <w:rsid w:val="00451CF3"/>
    <w:rsid w:val="00452489"/>
    <w:rsid w:val="00452EF1"/>
    <w:rsid w:val="0045390B"/>
    <w:rsid w:val="00454333"/>
    <w:rsid w:val="00454536"/>
    <w:rsid w:val="0045467E"/>
    <w:rsid w:val="00455068"/>
    <w:rsid w:val="004565BA"/>
    <w:rsid w:val="00456913"/>
    <w:rsid w:val="004572D8"/>
    <w:rsid w:val="004578B6"/>
    <w:rsid w:val="0046007E"/>
    <w:rsid w:val="004603F0"/>
    <w:rsid w:val="004608FC"/>
    <w:rsid w:val="00460A6A"/>
    <w:rsid w:val="00460D7D"/>
    <w:rsid w:val="004618DF"/>
    <w:rsid w:val="0046202C"/>
    <w:rsid w:val="00462E91"/>
    <w:rsid w:val="0046306D"/>
    <w:rsid w:val="00464CD7"/>
    <w:rsid w:val="00464F78"/>
    <w:rsid w:val="00464FC9"/>
    <w:rsid w:val="00465071"/>
    <w:rsid w:val="004651B6"/>
    <w:rsid w:val="00465629"/>
    <w:rsid w:val="0046581C"/>
    <w:rsid w:val="00465A92"/>
    <w:rsid w:val="00466A37"/>
    <w:rsid w:val="0046700E"/>
    <w:rsid w:val="004702BC"/>
    <w:rsid w:val="00470644"/>
    <w:rsid w:val="0047072D"/>
    <w:rsid w:val="004709F1"/>
    <w:rsid w:val="00471073"/>
    <w:rsid w:val="00471586"/>
    <w:rsid w:val="00471B25"/>
    <w:rsid w:val="0047266D"/>
    <w:rsid w:val="0047380A"/>
    <w:rsid w:val="00473C60"/>
    <w:rsid w:val="004741BD"/>
    <w:rsid w:val="00474677"/>
    <w:rsid w:val="00474681"/>
    <w:rsid w:val="004746D7"/>
    <w:rsid w:val="004748AD"/>
    <w:rsid w:val="00476996"/>
    <w:rsid w:val="00476A90"/>
    <w:rsid w:val="00476CC9"/>
    <w:rsid w:val="00477EDF"/>
    <w:rsid w:val="004813CE"/>
    <w:rsid w:val="00481C7E"/>
    <w:rsid w:val="004823DA"/>
    <w:rsid w:val="00483A31"/>
    <w:rsid w:val="00483F99"/>
    <w:rsid w:val="0048449D"/>
    <w:rsid w:val="004847F6"/>
    <w:rsid w:val="004847FC"/>
    <w:rsid w:val="00485045"/>
    <w:rsid w:val="004855AB"/>
    <w:rsid w:val="00486192"/>
    <w:rsid w:val="0048701A"/>
    <w:rsid w:val="00487B53"/>
    <w:rsid w:val="00491C0E"/>
    <w:rsid w:val="00492969"/>
    <w:rsid w:val="004936E9"/>
    <w:rsid w:val="00494279"/>
    <w:rsid w:val="00494970"/>
    <w:rsid w:val="00494B29"/>
    <w:rsid w:val="004950FE"/>
    <w:rsid w:val="00496552"/>
    <w:rsid w:val="00496C90"/>
    <w:rsid w:val="00496D32"/>
    <w:rsid w:val="004975E5"/>
    <w:rsid w:val="00497D04"/>
    <w:rsid w:val="00497E30"/>
    <w:rsid w:val="004A0029"/>
    <w:rsid w:val="004A0BC0"/>
    <w:rsid w:val="004A0CD0"/>
    <w:rsid w:val="004A1965"/>
    <w:rsid w:val="004A19F6"/>
    <w:rsid w:val="004A19FC"/>
    <w:rsid w:val="004A1D3B"/>
    <w:rsid w:val="004A1D9C"/>
    <w:rsid w:val="004A2147"/>
    <w:rsid w:val="004A3B83"/>
    <w:rsid w:val="004A434D"/>
    <w:rsid w:val="004A593B"/>
    <w:rsid w:val="004A59B3"/>
    <w:rsid w:val="004A6098"/>
    <w:rsid w:val="004A67B5"/>
    <w:rsid w:val="004A721C"/>
    <w:rsid w:val="004A7586"/>
    <w:rsid w:val="004B01F4"/>
    <w:rsid w:val="004B0ED0"/>
    <w:rsid w:val="004B1869"/>
    <w:rsid w:val="004B1C77"/>
    <w:rsid w:val="004B2083"/>
    <w:rsid w:val="004B2A11"/>
    <w:rsid w:val="004B3428"/>
    <w:rsid w:val="004B3528"/>
    <w:rsid w:val="004B3708"/>
    <w:rsid w:val="004B3E97"/>
    <w:rsid w:val="004B447D"/>
    <w:rsid w:val="004B46E1"/>
    <w:rsid w:val="004B47BD"/>
    <w:rsid w:val="004B4ABA"/>
    <w:rsid w:val="004B4B3D"/>
    <w:rsid w:val="004B4C0C"/>
    <w:rsid w:val="004B4CDD"/>
    <w:rsid w:val="004B53F1"/>
    <w:rsid w:val="004B5846"/>
    <w:rsid w:val="004B5964"/>
    <w:rsid w:val="004B612E"/>
    <w:rsid w:val="004B64AD"/>
    <w:rsid w:val="004B697B"/>
    <w:rsid w:val="004B6A8F"/>
    <w:rsid w:val="004B6D60"/>
    <w:rsid w:val="004B7E35"/>
    <w:rsid w:val="004C0508"/>
    <w:rsid w:val="004C0665"/>
    <w:rsid w:val="004C077D"/>
    <w:rsid w:val="004C0A5F"/>
    <w:rsid w:val="004C14A3"/>
    <w:rsid w:val="004C199A"/>
    <w:rsid w:val="004C2592"/>
    <w:rsid w:val="004C2D33"/>
    <w:rsid w:val="004C3ED0"/>
    <w:rsid w:val="004C4724"/>
    <w:rsid w:val="004C520D"/>
    <w:rsid w:val="004C6200"/>
    <w:rsid w:val="004C6F86"/>
    <w:rsid w:val="004C7ADC"/>
    <w:rsid w:val="004C7E3D"/>
    <w:rsid w:val="004C7F7D"/>
    <w:rsid w:val="004D062E"/>
    <w:rsid w:val="004D0C6F"/>
    <w:rsid w:val="004D20E7"/>
    <w:rsid w:val="004D23F9"/>
    <w:rsid w:val="004D25D2"/>
    <w:rsid w:val="004D2955"/>
    <w:rsid w:val="004D3906"/>
    <w:rsid w:val="004D3913"/>
    <w:rsid w:val="004D3D20"/>
    <w:rsid w:val="004D437B"/>
    <w:rsid w:val="004D5B47"/>
    <w:rsid w:val="004D5D36"/>
    <w:rsid w:val="004D6B80"/>
    <w:rsid w:val="004D72A5"/>
    <w:rsid w:val="004D77E1"/>
    <w:rsid w:val="004E093B"/>
    <w:rsid w:val="004E19F8"/>
    <w:rsid w:val="004E1AB5"/>
    <w:rsid w:val="004E1BAE"/>
    <w:rsid w:val="004E1FC2"/>
    <w:rsid w:val="004E2AE6"/>
    <w:rsid w:val="004E2AF1"/>
    <w:rsid w:val="004E2F16"/>
    <w:rsid w:val="004E2F97"/>
    <w:rsid w:val="004E3A09"/>
    <w:rsid w:val="004E3A44"/>
    <w:rsid w:val="004E3BD1"/>
    <w:rsid w:val="004E4533"/>
    <w:rsid w:val="004E4B3B"/>
    <w:rsid w:val="004E4F45"/>
    <w:rsid w:val="004E6117"/>
    <w:rsid w:val="004E7D1E"/>
    <w:rsid w:val="004E7D69"/>
    <w:rsid w:val="004F0B58"/>
    <w:rsid w:val="004F0D91"/>
    <w:rsid w:val="004F0FF5"/>
    <w:rsid w:val="004F111C"/>
    <w:rsid w:val="004F18BC"/>
    <w:rsid w:val="004F291D"/>
    <w:rsid w:val="004F2A34"/>
    <w:rsid w:val="004F36AE"/>
    <w:rsid w:val="004F3A39"/>
    <w:rsid w:val="004F3FB8"/>
    <w:rsid w:val="004F439C"/>
    <w:rsid w:val="004F483D"/>
    <w:rsid w:val="004F5F66"/>
    <w:rsid w:val="004F6A02"/>
    <w:rsid w:val="004F76E3"/>
    <w:rsid w:val="00500016"/>
    <w:rsid w:val="0050088C"/>
    <w:rsid w:val="00500C3C"/>
    <w:rsid w:val="00500F3F"/>
    <w:rsid w:val="005011EC"/>
    <w:rsid w:val="00501206"/>
    <w:rsid w:val="00501AA1"/>
    <w:rsid w:val="00502476"/>
    <w:rsid w:val="00502E6C"/>
    <w:rsid w:val="0050392A"/>
    <w:rsid w:val="00503964"/>
    <w:rsid w:val="00503EFF"/>
    <w:rsid w:val="00504037"/>
    <w:rsid w:val="005044F2"/>
    <w:rsid w:val="0050487F"/>
    <w:rsid w:val="0050490E"/>
    <w:rsid w:val="00505F11"/>
    <w:rsid w:val="005064FB"/>
    <w:rsid w:val="005067DB"/>
    <w:rsid w:val="005072FF"/>
    <w:rsid w:val="0050779F"/>
    <w:rsid w:val="005077BD"/>
    <w:rsid w:val="00510926"/>
    <w:rsid w:val="00510A91"/>
    <w:rsid w:val="00511369"/>
    <w:rsid w:val="00511415"/>
    <w:rsid w:val="00513F98"/>
    <w:rsid w:val="0051414D"/>
    <w:rsid w:val="005142F8"/>
    <w:rsid w:val="005145D6"/>
    <w:rsid w:val="00514A7E"/>
    <w:rsid w:val="00514E82"/>
    <w:rsid w:val="00515CD4"/>
    <w:rsid w:val="00516102"/>
    <w:rsid w:val="00516120"/>
    <w:rsid w:val="00516817"/>
    <w:rsid w:val="00516B98"/>
    <w:rsid w:val="0052000A"/>
    <w:rsid w:val="005201CE"/>
    <w:rsid w:val="00520886"/>
    <w:rsid w:val="00520B88"/>
    <w:rsid w:val="005211AA"/>
    <w:rsid w:val="005214B2"/>
    <w:rsid w:val="005216E2"/>
    <w:rsid w:val="005228FC"/>
    <w:rsid w:val="0052290A"/>
    <w:rsid w:val="00522A3C"/>
    <w:rsid w:val="00522AA1"/>
    <w:rsid w:val="00522BF9"/>
    <w:rsid w:val="00523240"/>
    <w:rsid w:val="00524B67"/>
    <w:rsid w:val="00524BCE"/>
    <w:rsid w:val="00524F77"/>
    <w:rsid w:val="005263E4"/>
    <w:rsid w:val="00526656"/>
    <w:rsid w:val="005270C9"/>
    <w:rsid w:val="005272A6"/>
    <w:rsid w:val="00527369"/>
    <w:rsid w:val="00527930"/>
    <w:rsid w:val="0052796A"/>
    <w:rsid w:val="005279B5"/>
    <w:rsid w:val="00530AA5"/>
    <w:rsid w:val="005311C6"/>
    <w:rsid w:val="00531695"/>
    <w:rsid w:val="00531B2C"/>
    <w:rsid w:val="00531E34"/>
    <w:rsid w:val="00531EAC"/>
    <w:rsid w:val="00531EAD"/>
    <w:rsid w:val="005326B6"/>
    <w:rsid w:val="00532E34"/>
    <w:rsid w:val="00533258"/>
    <w:rsid w:val="0053375D"/>
    <w:rsid w:val="00533AB1"/>
    <w:rsid w:val="0053408D"/>
    <w:rsid w:val="00534F15"/>
    <w:rsid w:val="00535752"/>
    <w:rsid w:val="00535CD9"/>
    <w:rsid w:val="005363A5"/>
    <w:rsid w:val="0053663F"/>
    <w:rsid w:val="00536FC0"/>
    <w:rsid w:val="005376D0"/>
    <w:rsid w:val="0053780D"/>
    <w:rsid w:val="005406C7"/>
    <w:rsid w:val="00540B60"/>
    <w:rsid w:val="005420C6"/>
    <w:rsid w:val="00542517"/>
    <w:rsid w:val="00542FDB"/>
    <w:rsid w:val="00543C1C"/>
    <w:rsid w:val="005440A3"/>
    <w:rsid w:val="005447F7"/>
    <w:rsid w:val="00544A3B"/>
    <w:rsid w:val="00544DDC"/>
    <w:rsid w:val="00544EE6"/>
    <w:rsid w:val="00545973"/>
    <w:rsid w:val="00546D80"/>
    <w:rsid w:val="00547586"/>
    <w:rsid w:val="00547883"/>
    <w:rsid w:val="005478A1"/>
    <w:rsid w:val="00547A11"/>
    <w:rsid w:val="005504E9"/>
    <w:rsid w:val="0055110B"/>
    <w:rsid w:val="00551578"/>
    <w:rsid w:val="005517A2"/>
    <w:rsid w:val="00551AD5"/>
    <w:rsid w:val="00552B75"/>
    <w:rsid w:val="00552CB1"/>
    <w:rsid w:val="00552E65"/>
    <w:rsid w:val="00552EF2"/>
    <w:rsid w:val="005530D5"/>
    <w:rsid w:val="005532CE"/>
    <w:rsid w:val="00554204"/>
    <w:rsid w:val="0055508C"/>
    <w:rsid w:val="00555250"/>
    <w:rsid w:val="005556F7"/>
    <w:rsid w:val="00555C6A"/>
    <w:rsid w:val="005565AA"/>
    <w:rsid w:val="00556C58"/>
    <w:rsid w:val="00556E06"/>
    <w:rsid w:val="0055774D"/>
    <w:rsid w:val="00557CD8"/>
    <w:rsid w:val="00557F5F"/>
    <w:rsid w:val="0056012A"/>
    <w:rsid w:val="00560C68"/>
    <w:rsid w:val="00560E7C"/>
    <w:rsid w:val="00562773"/>
    <w:rsid w:val="00562BA5"/>
    <w:rsid w:val="00563750"/>
    <w:rsid w:val="00563ADF"/>
    <w:rsid w:val="00563B62"/>
    <w:rsid w:val="00564508"/>
    <w:rsid w:val="005645B2"/>
    <w:rsid w:val="00564851"/>
    <w:rsid w:val="005648B1"/>
    <w:rsid w:val="00564B74"/>
    <w:rsid w:val="00566425"/>
    <w:rsid w:val="00566ADA"/>
    <w:rsid w:val="00566AE7"/>
    <w:rsid w:val="00567532"/>
    <w:rsid w:val="00567976"/>
    <w:rsid w:val="00567E96"/>
    <w:rsid w:val="005703A0"/>
    <w:rsid w:val="00570B7F"/>
    <w:rsid w:val="00570E22"/>
    <w:rsid w:val="00571086"/>
    <w:rsid w:val="005713E0"/>
    <w:rsid w:val="005715AE"/>
    <w:rsid w:val="0057169E"/>
    <w:rsid w:val="00572528"/>
    <w:rsid w:val="00572729"/>
    <w:rsid w:val="00572771"/>
    <w:rsid w:val="00572F3E"/>
    <w:rsid w:val="00574BDE"/>
    <w:rsid w:val="00574E77"/>
    <w:rsid w:val="0057557F"/>
    <w:rsid w:val="00575D2D"/>
    <w:rsid w:val="005769A3"/>
    <w:rsid w:val="00576A92"/>
    <w:rsid w:val="00577BCB"/>
    <w:rsid w:val="00577C15"/>
    <w:rsid w:val="0058024E"/>
    <w:rsid w:val="0058273F"/>
    <w:rsid w:val="00582B20"/>
    <w:rsid w:val="005834FB"/>
    <w:rsid w:val="005838F1"/>
    <w:rsid w:val="00583A99"/>
    <w:rsid w:val="00583F8B"/>
    <w:rsid w:val="00584290"/>
    <w:rsid w:val="00584608"/>
    <w:rsid w:val="0058499D"/>
    <w:rsid w:val="005859C4"/>
    <w:rsid w:val="00585AED"/>
    <w:rsid w:val="00585CFF"/>
    <w:rsid w:val="00586ABF"/>
    <w:rsid w:val="00587C01"/>
    <w:rsid w:val="00587E80"/>
    <w:rsid w:val="00592AB1"/>
    <w:rsid w:val="0059355C"/>
    <w:rsid w:val="0059370F"/>
    <w:rsid w:val="0059374D"/>
    <w:rsid w:val="00593A3A"/>
    <w:rsid w:val="00593BAD"/>
    <w:rsid w:val="00593BD7"/>
    <w:rsid w:val="005943B0"/>
    <w:rsid w:val="00594974"/>
    <w:rsid w:val="00595169"/>
    <w:rsid w:val="0059580D"/>
    <w:rsid w:val="00595A10"/>
    <w:rsid w:val="005966F1"/>
    <w:rsid w:val="005974CF"/>
    <w:rsid w:val="005A0CDE"/>
    <w:rsid w:val="005A1230"/>
    <w:rsid w:val="005A1374"/>
    <w:rsid w:val="005A18D0"/>
    <w:rsid w:val="005A2900"/>
    <w:rsid w:val="005A2D07"/>
    <w:rsid w:val="005A301D"/>
    <w:rsid w:val="005A38AC"/>
    <w:rsid w:val="005A3B2F"/>
    <w:rsid w:val="005A3CF5"/>
    <w:rsid w:val="005A3D98"/>
    <w:rsid w:val="005A3E1B"/>
    <w:rsid w:val="005A4422"/>
    <w:rsid w:val="005A47F4"/>
    <w:rsid w:val="005A4889"/>
    <w:rsid w:val="005A48E3"/>
    <w:rsid w:val="005A4F21"/>
    <w:rsid w:val="005A4F33"/>
    <w:rsid w:val="005A582D"/>
    <w:rsid w:val="005A5CA9"/>
    <w:rsid w:val="005A6BEC"/>
    <w:rsid w:val="005A6C78"/>
    <w:rsid w:val="005A6D07"/>
    <w:rsid w:val="005A6E29"/>
    <w:rsid w:val="005A6E47"/>
    <w:rsid w:val="005A77D4"/>
    <w:rsid w:val="005A782C"/>
    <w:rsid w:val="005B0098"/>
    <w:rsid w:val="005B0B27"/>
    <w:rsid w:val="005B0DAD"/>
    <w:rsid w:val="005B1EF7"/>
    <w:rsid w:val="005B218B"/>
    <w:rsid w:val="005B23BB"/>
    <w:rsid w:val="005B24DF"/>
    <w:rsid w:val="005B33A5"/>
    <w:rsid w:val="005B3880"/>
    <w:rsid w:val="005B410B"/>
    <w:rsid w:val="005B439C"/>
    <w:rsid w:val="005B479A"/>
    <w:rsid w:val="005B4A5C"/>
    <w:rsid w:val="005B4BA9"/>
    <w:rsid w:val="005B4C0A"/>
    <w:rsid w:val="005B510D"/>
    <w:rsid w:val="005B5267"/>
    <w:rsid w:val="005B559D"/>
    <w:rsid w:val="005B5EC2"/>
    <w:rsid w:val="005B606F"/>
    <w:rsid w:val="005B659B"/>
    <w:rsid w:val="005B70BA"/>
    <w:rsid w:val="005B723D"/>
    <w:rsid w:val="005B7891"/>
    <w:rsid w:val="005B790C"/>
    <w:rsid w:val="005B7A72"/>
    <w:rsid w:val="005C1077"/>
    <w:rsid w:val="005C13F7"/>
    <w:rsid w:val="005C1E62"/>
    <w:rsid w:val="005C200C"/>
    <w:rsid w:val="005C30D5"/>
    <w:rsid w:val="005C3250"/>
    <w:rsid w:val="005C38EA"/>
    <w:rsid w:val="005C46EB"/>
    <w:rsid w:val="005C47A5"/>
    <w:rsid w:val="005C498B"/>
    <w:rsid w:val="005C4B4E"/>
    <w:rsid w:val="005C4C3B"/>
    <w:rsid w:val="005C6AA2"/>
    <w:rsid w:val="005C6DE3"/>
    <w:rsid w:val="005C7290"/>
    <w:rsid w:val="005C75D6"/>
    <w:rsid w:val="005C781F"/>
    <w:rsid w:val="005D0092"/>
    <w:rsid w:val="005D0589"/>
    <w:rsid w:val="005D0627"/>
    <w:rsid w:val="005D06BD"/>
    <w:rsid w:val="005D0A0A"/>
    <w:rsid w:val="005D1682"/>
    <w:rsid w:val="005D21B7"/>
    <w:rsid w:val="005D235B"/>
    <w:rsid w:val="005D2447"/>
    <w:rsid w:val="005D2556"/>
    <w:rsid w:val="005D2ED7"/>
    <w:rsid w:val="005D2FB4"/>
    <w:rsid w:val="005D31D2"/>
    <w:rsid w:val="005D350B"/>
    <w:rsid w:val="005D3887"/>
    <w:rsid w:val="005D4085"/>
    <w:rsid w:val="005D42BB"/>
    <w:rsid w:val="005D47F8"/>
    <w:rsid w:val="005D5162"/>
    <w:rsid w:val="005D585C"/>
    <w:rsid w:val="005D58B5"/>
    <w:rsid w:val="005D6399"/>
    <w:rsid w:val="005D66E5"/>
    <w:rsid w:val="005D725C"/>
    <w:rsid w:val="005D7982"/>
    <w:rsid w:val="005E0281"/>
    <w:rsid w:val="005E0375"/>
    <w:rsid w:val="005E06D6"/>
    <w:rsid w:val="005E0A3C"/>
    <w:rsid w:val="005E0B73"/>
    <w:rsid w:val="005E1458"/>
    <w:rsid w:val="005E20B0"/>
    <w:rsid w:val="005E2149"/>
    <w:rsid w:val="005E2E70"/>
    <w:rsid w:val="005E348E"/>
    <w:rsid w:val="005E3976"/>
    <w:rsid w:val="005E39FA"/>
    <w:rsid w:val="005E3CAE"/>
    <w:rsid w:val="005E3DBF"/>
    <w:rsid w:val="005E3E31"/>
    <w:rsid w:val="005E3E59"/>
    <w:rsid w:val="005E47C6"/>
    <w:rsid w:val="005E4F7A"/>
    <w:rsid w:val="005E5109"/>
    <w:rsid w:val="005E5309"/>
    <w:rsid w:val="005E58F9"/>
    <w:rsid w:val="005E6CD7"/>
    <w:rsid w:val="005E6E07"/>
    <w:rsid w:val="005E71A0"/>
    <w:rsid w:val="005E7954"/>
    <w:rsid w:val="005F0455"/>
    <w:rsid w:val="005F09FD"/>
    <w:rsid w:val="005F0D67"/>
    <w:rsid w:val="005F1911"/>
    <w:rsid w:val="005F1A85"/>
    <w:rsid w:val="005F28A2"/>
    <w:rsid w:val="005F3606"/>
    <w:rsid w:val="005F4C33"/>
    <w:rsid w:val="005F4C93"/>
    <w:rsid w:val="005F4D34"/>
    <w:rsid w:val="005F4E4A"/>
    <w:rsid w:val="005F5150"/>
    <w:rsid w:val="005F629A"/>
    <w:rsid w:val="005F6E67"/>
    <w:rsid w:val="005F719D"/>
    <w:rsid w:val="005F7310"/>
    <w:rsid w:val="005F7533"/>
    <w:rsid w:val="005F7568"/>
    <w:rsid w:val="005F7C47"/>
    <w:rsid w:val="005F7D34"/>
    <w:rsid w:val="005F7FB3"/>
    <w:rsid w:val="006000A8"/>
    <w:rsid w:val="00601D17"/>
    <w:rsid w:val="00604281"/>
    <w:rsid w:val="006043B2"/>
    <w:rsid w:val="00605519"/>
    <w:rsid w:val="006056A3"/>
    <w:rsid w:val="00607486"/>
    <w:rsid w:val="006075C4"/>
    <w:rsid w:val="006076B2"/>
    <w:rsid w:val="00607DAD"/>
    <w:rsid w:val="006105F8"/>
    <w:rsid w:val="00610CBD"/>
    <w:rsid w:val="00610CED"/>
    <w:rsid w:val="00610ECA"/>
    <w:rsid w:val="006116E1"/>
    <w:rsid w:val="00612623"/>
    <w:rsid w:val="00614252"/>
    <w:rsid w:val="00614517"/>
    <w:rsid w:val="00614DC9"/>
    <w:rsid w:val="006160DF"/>
    <w:rsid w:val="00616260"/>
    <w:rsid w:val="00616FF1"/>
    <w:rsid w:val="00617494"/>
    <w:rsid w:val="006178E4"/>
    <w:rsid w:val="00617E38"/>
    <w:rsid w:val="0062022F"/>
    <w:rsid w:val="0062099F"/>
    <w:rsid w:val="00621871"/>
    <w:rsid w:val="00622988"/>
    <w:rsid w:val="00622C0D"/>
    <w:rsid w:val="00622E92"/>
    <w:rsid w:val="00623C39"/>
    <w:rsid w:val="0062485C"/>
    <w:rsid w:val="0062499C"/>
    <w:rsid w:val="00625DA9"/>
    <w:rsid w:val="0062631D"/>
    <w:rsid w:val="00626346"/>
    <w:rsid w:val="00626A54"/>
    <w:rsid w:val="006274A0"/>
    <w:rsid w:val="00627860"/>
    <w:rsid w:val="00630519"/>
    <w:rsid w:val="0063142B"/>
    <w:rsid w:val="00632A85"/>
    <w:rsid w:val="00632F86"/>
    <w:rsid w:val="00633FB0"/>
    <w:rsid w:val="00634F02"/>
    <w:rsid w:val="0063539E"/>
    <w:rsid w:val="006353B2"/>
    <w:rsid w:val="006356A9"/>
    <w:rsid w:val="00635CA1"/>
    <w:rsid w:val="00635E7F"/>
    <w:rsid w:val="0063604B"/>
    <w:rsid w:val="00636103"/>
    <w:rsid w:val="00636249"/>
    <w:rsid w:val="0063672B"/>
    <w:rsid w:val="0063689D"/>
    <w:rsid w:val="006377AA"/>
    <w:rsid w:val="00637827"/>
    <w:rsid w:val="00637E73"/>
    <w:rsid w:val="006402A0"/>
    <w:rsid w:val="0064040C"/>
    <w:rsid w:val="00640D6E"/>
    <w:rsid w:val="00640DDB"/>
    <w:rsid w:val="006418D0"/>
    <w:rsid w:val="00641DDD"/>
    <w:rsid w:val="00641F3C"/>
    <w:rsid w:val="0064299A"/>
    <w:rsid w:val="00642CD8"/>
    <w:rsid w:val="00642EDD"/>
    <w:rsid w:val="00643043"/>
    <w:rsid w:val="006433CD"/>
    <w:rsid w:val="006433D2"/>
    <w:rsid w:val="006434BA"/>
    <w:rsid w:val="00643B2A"/>
    <w:rsid w:val="006441D0"/>
    <w:rsid w:val="006444C4"/>
    <w:rsid w:val="00645793"/>
    <w:rsid w:val="00646593"/>
    <w:rsid w:val="006477FF"/>
    <w:rsid w:val="00647D75"/>
    <w:rsid w:val="0065068D"/>
    <w:rsid w:val="00650942"/>
    <w:rsid w:val="00650D63"/>
    <w:rsid w:val="00652278"/>
    <w:rsid w:val="00652BFD"/>
    <w:rsid w:val="0065339B"/>
    <w:rsid w:val="00653BC6"/>
    <w:rsid w:val="00653E72"/>
    <w:rsid w:val="00654017"/>
    <w:rsid w:val="00654790"/>
    <w:rsid w:val="006554EE"/>
    <w:rsid w:val="006562CB"/>
    <w:rsid w:val="0065688C"/>
    <w:rsid w:val="00656BB0"/>
    <w:rsid w:val="006571B8"/>
    <w:rsid w:val="006573DE"/>
    <w:rsid w:val="00660FDA"/>
    <w:rsid w:val="00661490"/>
    <w:rsid w:val="006617ED"/>
    <w:rsid w:val="00661D93"/>
    <w:rsid w:val="00662005"/>
    <w:rsid w:val="006646DF"/>
    <w:rsid w:val="006649E5"/>
    <w:rsid w:val="00665AFE"/>
    <w:rsid w:val="00666A97"/>
    <w:rsid w:val="00667218"/>
    <w:rsid w:val="00667818"/>
    <w:rsid w:val="00667E70"/>
    <w:rsid w:val="00670437"/>
    <w:rsid w:val="006708B5"/>
    <w:rsid w:val="00670E9C"/>
    <w:rsid w:val="006715FB"/>
    <w:rsid w:val="00671727"/>
    <w:rsid w:val="00671AAD"/>
    <w:rsid w:val="00671E6F"/>
    <w:rsid w:val="006723D9"/>
    <w:rsid w:val="00672686"/>
    <w:rsid w:val="006727C7"/>
    <w:rsid w:val="00672B24"/>
    <w:rsid w:val="00672D84"/>
    <w:rsid w:val="00673086"/>
    <w:rsid w:val="00673975"/>
    <w:rsid w:val="00673AF4"/>
    <w:rsid w:val="00674155"/>
    <w:rsid w:val="0067443A"/>
    <w:rsid w:val="00674AA0"/>
    <w:rsid w:val="00674E06"/>
    <w:rsid w:val="0067732F"/>
    <w:rsid w:val="00677F4A"/>
    <w:rsid w:val="00677F9C"/>
    <w:rsid w:val="00680106"/>
    <w:rsid w:val="0068087B"/>
    <w:rsid w:val="006813AD"/>
    <w:rsid w:val="00681876"/>
    <w:rsid w:val="00682D33"/>
    <w:rsid w:val="00684301"/>
    <w:rsid w:val="0068483A"/>
    <w:rsid w:val="00685056"/>
    <w:rsid w:val="00685754"/>
    <w:rsid w:val="00685787"/>
    <w:rsid w:val="0068596A"/>
    <w:rsid w:val="0068596D"/>
    <w:rsid w:val="00685FBD"/>
    <w:rsid w:val="006875CC"/>
    <w:rsid w:val="0069077E"/>
    <w:rsid w:val="00690F03"/>
    <w:rsid w:val="006916E6"/>
    <w:rsid w:val="006918A2"/>
    <w:rsid w:val="006921BE"/>
    <w:rsid w:val="006922FA"/>
    <w:rsid w:val="006928B6"/>
    <w:rsid w:val="006928EA"/>
    <w:rsid w:val="00693DFA"/>
    <w:rsid w:val="006941B9"/>
    <w:rsid w:val="006960D9"/>
    <w:rsid w:val="00696599"/>
    <w:rsid w:val="006965F9"/>
    <w:rsid w:val="00696AC1"/>
    <w:rsid w:val="00697415"/>
    <w:rsid w:val="00697649"/>
    <w:rsid w:val="0069789F"/>
    <w:rsid w:val="006A03CF"/>
    <w:rsid w:val="006A074E"/>
    <w:rsid w:val="006A089B"/>
    <w:rsid w:val="006A1076"/>
    <w:rsid w:val="006A1CB1"/>
    <w:rsid w:val="006A24B8"/>
    <w:rsid w:val="006A3BB2"/>
    <w:rsid w:val="006A3C0D"/>
    <w:rsid w:val="006A3CAC"/>
    <w:rsid w:val="006A480A"/>
    <w:rsid w:val="006A4C6D"/>
    <w:rsid w:val="006A53A4"/>
    <w:rsid w:val="006A5CCB"/>
    <w:rsid w:val="006A686F"/>
    <w:rsid w:val="006A6C7C"/>
    <w:rsid w:val="006A6D30"/>
    <w:rsid w:val="006A71E5"/>
    <w:rsid w:val="006A7269"/>
    <w:rsid w:val="006A79AD"/>
    <w:rsid w:val="006A7C45"/>
    <w:rsid w:val="006B0436"/>
    <w:rsid w:val="006B0F6D"/>
    <w:rsid w:val="006B103F"/>
    <w:rsid w:val="006B2471"/>
    <w:rsid w:val="006B260A"/>
    <w:rsid w:val="006B2613"/>
    <w:rsid w:val="006B2A74"/>
    <w:rsid w:val="006B3209"/>
    <w:rsid w:val="006B3399"/>
    <w:rsid w:val="006B3B7D"/>
    <w:rsid w:val="006B3DB6"/>
    <w:rsid w:val="006B485C"/>
    <w:rsid w:val="006B4AA4"/>
    <w:rsid w:val="006B4B53"/>
    <w:rsid w:val="006B5682"/>
    <w:rsid w:val="006B5706"/>
    <w:rsid w:val="006B57B1"/>
    <w:rsid w:val="006B5932"/>
    <w:rsid w:val="006B7157"/>
    <w:rsid w:val="006B770D"/>
    <w:rsid w:val="006C03D9"/>
    <w:rsid w:val="006C08D6"/>
    <w:rsid w:val="006C0E97"/>
    <w:rsid w:val="006C16B3"/>
    <w:rsid w:val="006C1AB8"/>
    <w:rsid w:val="006C1CBB"/>
    <w:rsid w:val="006C212B"/>
    <w:rsid w:val="006C2D33"/>
    <w:rsid w:val="006C2D9C"/>
    <w:rsid w:val="006C35E1"/>
    <w:rsid w:val="006C385E"/>
    <w:rsid w:val="006C3ED2"/>
    <w:rsid w:val="006C4006"/>
    <w:rsid w:val="006C4121"/>
    <w:rsid w:val="006C46DD"/>
    <w:rsid w:val="006C474D"/>
    <w:rsid w:val="006C5118"/>
    <w:rsid w:val="006C57D4"/>
    <w:rsid w:val="006C59E1"/>
    <w:rsid w:val="006C61EE"/>
    <w:rsid w:val="006C6913"/>
    <w:rsid w:val="006C6A3F"/>
    <w:rsid w:val="006D054B"/>
    <w:rsid w:val="006D1699"/>
    <w:rsid w:val="006D1915"/>
    <w:rsid w:val="006D1DF0"/>
    <w:rsid w:val="006D256C"/>
    <w:rsid w:val="006D28CC"/>
    <w:rsid w:val="006D3540"/>
    <w:rsid w:val="006D3B8B"/>
    <w:rsid w:val="006D3E56"/>
    <w:rsid w:val="006D4481"/>
    <w:rsid w:val="006D4F4B"/>
    <w:rsid w:val="006D5355"/>
    <w:rsid w:val="006D541A"/>
    <w:rsid w:val="006D5EE5"/>
    <w:rsid w:val="006D5F00"/>
    <w:rsid w:val="006D6D6F"/>
    <w:rsid w:val="006D6E58"/>
    <w:rsid w:val="006D6EBB"/>
    <w:rsid w:val="006D73B5"/>
    <w:rsid w:val="006D7C0C"/>
    <w:rsid w:val="006D7C12"/>
    <w:rsid w:val="006E01EE"/>
    <w:rsid w:val="006E09B6"/>
    <w:rsid w:val="006E0D01"/>
    <w:rsid w:val="006E11F6"/>
    <w:rsid w:val="006E19D7"/>
    <w:rsid w:val="006E23AE"/>
    <w:rsid w:val="006E2464"/>
    <w:rsid w:val="006E2C6A"/>
    <w:rsid w:val="006E3409"/>
    <w:rsid w:val="006E3999"/>
    <w:rsid w:val="006E402C"/>
    <w:rsid w:val="006E432A"/>
    <w:rsid w:val="006E4A9F"/>
    <w:rsid w:val="006E5A64"/>
    <w:rsid w:val="006E6BF7"/>
    <w:rsid w:val="006E6EA0"/>
    <w:rsid w:val="006E7000"/>
    <w:rsid w:val="006E70F1"/>
    <w:rsid w:val="006E717F"/>
    <w:rsid w:val="006E742C"/>
    <w:rsid w:val="006E798D"/>
    <w:rsid w:val="006F05A6"/>
    <w:rsid w:val="006F0C2B"/>
    <w:rsid w:val="006F1298"/>
    <w:rsid w:val="006F1641"/>
    <w:rsid w:val="006F287B"/>
    <w:rsid w:val="006F36DD"/>
    <w:rsid w:val="006F38C9"/>
    <w:rsid w:val="006F3DD8"/>
    <w:rsid w:val="006F42C7"/>
    <w:rsid w:val="006F446B"/>
    <w:rsid w:val="006F47BA"/>
    <w:rsid w:val="006F4CA5"/>
    <w:rsid w:val="006F4F3D"/>
    <w:rsid w:val="006F5193"/>
    <w:rsid w:val="006F5533"/>
    <w:rsid w:val="006F5A09"/>
    <w:rsid w:val="006F5A73"/>
    <w:rsid w:val="006F7634"/>
    <w:rsid w:val="006F7848"/>
    <w:rsid w:val="006F798C"/>
    <w:rsid w:val="00700303"/>
    <w:rsid w:val="0070084B"/>
    <w:rsid w:val="00700876"/>
    <w:rsid w:val="007013F6"/>
    <w:rsid w:val="00701718"/>
    <w:rsid w:val="007021A7"/>
    <w:rsid w:val="00702491"/>
    <w:rsid w:val="007024F9"/>
    <w:rsid w:val="007030EE"/>
    <w:rsid w:val="007032F4"/>
    <w:rsid w:val="00703F80"/>
    <w:rsid w:val="007044A6"/>
    <w:rsid w:val="00704538"/>
    <w:rsid w:val="0070587B"/>
    <w:rsid w:val="007058B9"/>
    <w:rsid w:val="00705B1A"/>
    <w:rsid w:val="00705ED4"/>
    <w:rsid w:val="007066AB"/>
    <w:rsid w:val="007066CB"/>
    <w:rsid w:val="007077FF"/>
    <w:rsid w:val="0071142D"/>
    <w:rsid w:val="00711E1D"/>
    <w:rsid w:val="00712352"/>
    <w:rsid w:val="007124FF"/>
    <w:rsid w:val="0071290D"/>
    <w:rsid w:val="00713248"/>
    <w:rsid w:val="00713F5A"/>
    <w:rsid w:val="00714FA8"/>
    <w:rsid w:val="00715118"/>
    <w:rsid w:val="0071549D"/>
    <w:rsid w:val="00715833"/>
    <w:rsid w:val="007164A0"/>
    <w:rsid w:val="00716C49"/>
    <w:rsid w:val="00716D2B"/>
    <w:rsid w:val="007209C8"/>
    <w:rsid w:val="00720D92"/>
    <w:rsid w:val="0072144D"/>
    <w:rsid w:val="00721A8D"/>
    <w:rsid w:val="00721AD3"/>
    <w:rsid w:val="00721BAF"/>
    <w:rsid w:val="00722906"/>
    <w:rsid w:val="00722C9D"/>
    <w:rsid w:val="00723020"/>
    <w:rsid w:val="0072314E"/>
    <w:rsid w:val="0072344A"/>
    <w:rsid w:val="0072467E"/>
    <w:rsid w:val="007247A6"/>
    <w:rsid w:val="007249F7"/>
    <w:rsid w:val="00724ADB"/>
    <w:rsid w:val="00725395"/>
    <w:rsid w:val="0072694E"/>
    <w:rsid w:val="00727809"/>
    <w:rsid w:val="00727876"/>
    <w:rsid w:val="007279F9"/>
    <w:rsid w:val="00727FCA"/>
    <w:rsid w:val="007308ED"/>
    <w:rsid w:val="00730C14"/>
    <w:rsid w:val="00730FC0"/>
    <w:rsid w:val="007313C4"/>
    <w:rsid w:val="007317E8"/>
    <w:rsid w:val="00734E1E"/>
    <w:rsid w:val="0073544B"/>
    <w:rsid w:val="00735A48"/>
    <w:rsid w:val="00736B4F"/>
    <w:rsid w:val="00736B54"/>
    <w:rsid w:val="00737DE7"/>
    <w:rsid w:val="007404F7"/>
    <w:rsid w:val="00740A9A"/>
    <w:rsid w:val="0074139B"/>
    <w:rsid w:val="00741B42"/>
    <w:rsid w:val="00741F00"/>
    <w:rsid w:val="0074232A"/>
    <w:rsid w:val="00742EFA"/>
    <w:rsid w:val="007430DC"/>
    <w:rsid w:val="00743166"/>
    <w:rsid w:val="00743193"/>
    <w:rsid w:val="00744260"/>
    <w:rsid w:val="00744C56"/>
    <w:rsid w:val="00745C0C"/>
    <w:rsid w:val="00745E42"/>
    <w:rsid w:val="007466CC"/>
    <w:rsid w:val="00747662"/>
    <w:rsid w:val="00747C48"/>
    <w:rsid w:val="00750623"/>
    <w:rsid w:val="0075194A"/>
    <w:rsid w:val="007520E4"/>
    <w:rsid w:val="0075348D"/>
    <w:rsid w:val="00753838"/>
    <w:rsid w:val="00753BE0"/>
    <w:rsid w:val="00753ECD"/>
    <w:rsid w:val="00754B4C"/>
    <w:rsid w:val="0075585A"/>
    <w:rsid w:val="00755940"/>
    <w:rsid w:val="00755BFC"/>
    <w:rsid w:val="00755F89"/>
    <w:rsid w:val="0075741E"/>
    <w:rsid w:val="00757691"/>
    <w:rsid w:val="0075777E"/>
    <w:rsid w:val="00757CFE"/>
    <w:rsid w:val="007600A2"/>
    <w:rsid w:val="007605EF"/>
    <w:rsid w:val="00760CCC"/>
    <w:rsid w:val="00760E26"/>
    <w:rsid w:val="007615A7"/>
    <w:rsid w:val="00761E6C"/>
    <w:rsid w:val="00762105"/>
    <w:rsid w:val="00763D3A"/>
    <w:rsid w:val="00763E5C"/>
    <w:rsid w:val="00765004"/>
    <w:rsid w:val="00765E25"/>
    <w:rsid w:val="00765F86"/>
    <w:rsid w:val="007662FE"/>
    <w:rsid w:val="00766904"/>
    <w:rsid w:val="00766BD9"/>
    <w:rsid w:val="0077044B"/>
    <w:rsid w:val="0077130C"/>
    <w:rsid w:val="007715CB"/>
    <w:rsid w:val="00771CE6"/>
    <w:rsid w:val="0077224A"/>
    <w:rsid w:val="00772C32"/>
    <w:rsid w:val="007735C1"/>
    <w:rsid w:val="00773B8A"/>
    <w:rsid w:val="00773E39"/>
    <w:rsid w:val="00773EB7"/>
    <w:rsid w:val="007749D6"/>
    <w:rsid w:val="00774F7E"/>
    <w:rsid w:val="0077505F"/>
    <w:rsid w:val="007750F1"/>
    <w:rsid w:val="0077517F"/>
    <w:rsid w:val="0077522D"/>
    <w:rsid w:val="007757B6"/>
    <w:rsid w:val="007771F2"/>
    <w:rsid w:val="00777424"/>
    <w:rsid w:val="007778C6"/>
    <w:rsid w:val="00777B65"/>
    <w:rsid w:val="0078055C"/>
    <w:rsid w:val="00780FAB"/>
    <w:rsid w:val="007812B6"/>
    <w:rsid w:val="007819DC"/>
    <w:rsid w:val="007827FA"/>
    <w:rsid w:val="00782EF9"/>
    <w:rsid w:val="00783B5C"/>
    <w:rsid w:val="00784315"/>
    <w:rsid w:val="00784AC8"/>
    <w:rsid w:val="0078660F"/>
    <w:rsid w:val="00786CC9"/>
    <w:rsid w:val="007874C1"/>
    <w:rsid w:val="00787794"/>
    <w:rsid w:val="00787C2A"/>
    <w:rsid w:val="007900AF"/>
    <w:rsid w:val="0079059B"/>
    <w:rsid w:val="00790E68"/>
    <w:rsid w:val="007912EF"/>
    <w:rsid w:val="00791F84"/>
    <w:rsid w:val="007924B4"/>
    <w:rsid w:val="00792A1C"/>
    <w:rsid w:val="00792C9D"/>
    <w:rsid w:val="00793228"/>
    <w:rsid w:val="00793C28"/>
    <w:rsid w:val="007941E8"/>
    <w:rsid w:val="0079470E"/>
    <w:rsid w:val="00795C1B"/>
    <w:rsid w:val="00795CA3"/>
    <w:rsid w:val="00795DC7"/>
    <w:rsid w:val="00796FE7"/>
    <w:rsid w:val="007A0AE2"/>
    <w:rsid w:val="007A1128"/>
    <w:rsid w:val="007A15DB"/>
    <w:rsid w:val="007A172B"/>
    <w:rsid w:val="007A1DFF"/>
    <w:rsid w:val="007A1EAD"/>
    <w:rsid w:val="007A1F60"/>
    <w:rsid w:val="007A27B3"/>
    <w:rsid w:val="007A2AA8"/>
    <w:rsid w:val="007A3671"/>
    <w:rsid w:val="007A3A9C"/>
    <w:rsid w:val="007A3B5F"/>
    <w:rsid w:val="007A3C17"/>
    <w:rsid w:val="007A42AF"/>
    <w:rsid w:val="007A534D"/>
    <w:rsid w:val="007A5D51"/>
    <w:rsid w:val="007A6817"/>
    <w:rsid w:val="007A6AF8"/>
    <w:rsid w:val="007A70DD"/>
    <w:rsid w:val="007A7E15"/>
    <w:rsid w:val="007A7EB8"/>
    <w:rsid w:val="007B00D5"/>
    <w:rsid w:val="007B0A71"/>
    <w:rsid w:val="007B19C8"/>
    <w:rsid w:val="007B23E2"/>
    <w:rsid w:val="007B2521"/>
    <w:rsid w:val="007B35CF"/>
    <w:rsid w:val="007B4218"/>
    <w:rsid w:val="007B42D3"/>
    <w:rsid w:val="007B464A"/>
    <w:rsid w:val="007B4AD7"/>
    <w:rsid w:val="007B5029"/>
    <w:rsid w:val="007B5ED7"/>
    <w:rsid w:val="007B5F40"/>
    <w:rsid w:val="007B69A0"/>
    <w:rsid w:val="007B7CAD"/>
    <w:rsid w:val="007C0CDD"/>
    <w:rsid w:val="007C1322"/>
    <w:rsid w:val="007C17E1"/>
    <w:rsid w:val="007C1EFC"/>
    <w:rsid w:val="007C246B"/>
    <w:rsid w:val="007C2943"/>
    <w:rsid w:val="007C39FA"/>
    <w:rsid w:val="007C3E37"/>
    <w:rsid w:val="007C4F9B"/>
    <w:rsid w:val="007C51C4"/>
    <w:rsid w:val="007C5836"/>
    <w:rsid w:val="007C6C1F"/>
    <w:rsid w:val="007C7C02"/>
    <w:rsid w:val="007D034C"/>
    <w:rsid w:val="007D069B"/>
    <w:rsid w:val="007D12D4"/>
    <w:rsid w:val="007D1733"/>
    <w:rsid w:val="007D1E2B"/>
    <w:rsid w:val="007D2979"/>
    <w:rsid w:val="007D2F4D"/>
    <w:rsid w:val="007D301D"/>
    <w:rsid w:val="007D3065"/>
    <w:rsid w:val="007D5A48"/>
    <w:rsid w:val="007D5F62"/>
    <w:rsid w:val="007D7C8C"/>
    <w:rsid w:val="007E01F0"/>
    <w:rsid w:val="007E1370"/>
    <w:rsid w:val="007E1616"/>
    <w:rsid w:val="007E1AAC"/>
    <w:rsid w:val="007E3588"/>
    <w:rsid w:val="007E4277"/>
    <w:rsid w:val="007E50A0"/>
    <w:rsid w:val="007E51C0"/>
    <w:rsid w:val="007E577F"/>
    <w:rsid w:val="007E5F57"/>
    <w:rsid w:val="007E6BB1"/>
    <w:rsid w:val="007E6E3F"/>
    <w:rsid w:val="007E6F3D"/>
    <w:rsid w:val="007E73D9"/>
    <w:rsid w:val="007F011B"/>
    <w:rsid w:val="007F03A4"/>
    <w:rsid w:val="007F07D1"/>
    <w:rsid w:val="007F0948"/>
    <w:rsid w:val="007F1026"/>
    <w:rsid w:val="007F13F3"/>
    <w:rsid w:val="007F362E"/>
    <w:rsid w:val="007F4169"/>
    <w:rsid w:val="007F418F"/>
    <w:rsid w:val="007F498A"/>
    <w:rsid w:val="007F4AE6"/>
    <w:rsid w:val="007F5A1B"/>
    <w:rsid w:val="007F5BDC"/>
    <w:rsid w:val="007F5DA5"/>
    <w:rsid w:val="007F6306"/>
    <w:rsid w:val="007F7AE5"/>
    <w:rsid w:val="007F7F77"/>
    <w:rsid w:val="00800257"/>
    <w:rsid w:val="00800315"/>
    <w:rsid w:val="008003A0"/>
    <w:rsid w:val="0080180A"/>
    <w:rsid w:val="00801896"/>
    <w:rsid w:val="008022B6"/>
    <w:rsid w:val="008024AA"/>
    <w:rsid w:val="00802752"/>
    <w:rsid w:val="00802B69"/>
    <w:rsid w:val="00802C6A"/>
    <w:rsid w:val="00802DC3"/>
    <w:rsid w:val="00803A6D"/>
    <w:rsid w:val="008042CA"/>
    <w:rsid w:val="0080451C"/>
    <w:rsid w:val="0080455F"/>
    <w:rsid w:val="00805D99"/>
    <w:rsid w:val="00806577"/>
    <w:rsid w:val="00807038"/>
    <w:rsid w:val="00807505"/>
    <w:rsid w:val="00810449"/>
    <w:rsid w:val="00810CF4"/>
    <w:rsid w:val="00810ED2"/>
    <w:rsid w:val="00811BDF"/>
    <w:rsid w:val="008126DA"/>
    <w:rsid w:val="00813110"/>
    <w:rsid w:val="00813B28"/>
    <w:rsid w:val="00813CBD"/>
    <w:rsid w:val="00814615"/>
    <w:rsid w:val="0081516D"/>
    <w:rsid w:val="0081587F"/>
    <w:rsid w:val="008158F0"/>
    <w:rsid w:val="00815ED8"/>
    <w:rsid w:val="008168FA"/>
    <w:rsid w:val="00817175"/>
    <w:rsid w:val="00817B3A"/>
    <w:rsid w:val="008203DF"/>
    <w:rsid w:val="00820479"/>
    <w:rsid w:val="008206DC"/>
    <w:rsid w:val="00820824"/>
    <w:rsid w:val="00820F16"/>
    <w:rsid w:val="00820F7B"/>
    <w:rsid w:val="008213D0"/>
    <w:rsid w:val="00821601"/>
    <w:rsid w:val="00822671"/>
    <w:rsid w:val="00823E86"/>
    <w:rsid w:val="0082405D"/>
    <w:rsid w:val="0082413B"/>
    <w:rsid w:val="00824298"/>
    <w:rsid w:val="00824F5F"/>
    <w:rsid w:val="00825B05"/>
    <w:rsid w:val="00826D3D"/>
    <w:rsid w:val="00827633"/>
    <w:rsid w:val="00830AF7"/>
    <w:rsid w:val="00831A58"/>
    <w:rsid w:val="0083253F"/>
    <w:rsid w:val="00832D39"/>
    <w:rsid w:val="00832EF2"/>
    <w:rsid w:val="00833643"/>
    <w:rsid w:val="0083380B"/>
    <w:rsid w:val="00833A4B"/>
    <w:rsid w:val="00834116"/>
    <w:rsid w:val="00834492"/>
    <w:rsid w:val="00834E95"/>
    <w:rsid w:val="00835AF9"/>
    <w:rsid w:val="008363F5"/>
    <w:rsid w:val="0083653D"/>
    <w:rsid w:val="00836A7F"/>
    <w:rsid w:val="00836F73"/>
    <w:rsid w:val="00837054"/>
    <w:rsid w:val="00837748"/>
    <w:rsid w:val="00837BDA"/>
    <w:rsid w:val="0084161C"/>
    <w:rsid w:val="008416FD"/>
    <w:rsid w:val="00842137"/>
    <w:rsid w:val="008429DE"/>
    <w:rsid w:val="00843877"/>
    <w:rsid w:val="00843EB6"/>
    <w:rsid w:val="008442B1"/>
    <w:rsid w:val="0084453E"/>
    <w:rsid w:val="00844743"/>
    <w:rsid w:val="00844F02"/>
    <w:rsid w:val="0084508B"/>
    <w:rsid w:val="0084555F"/>
    <w:rsid w:val="00845589"/>
    <w:rsid w:val="008456D1"/>
    <w:rsid w:val="008457E9"/>
    <w:rsid w:val="00845851"/>
    <w:rsid w:val="00845B3C"/>
    <w:rsid w:val="008468A4"/>
    <w:rsid w:val="00846BE3"/>
    <w:rsid w:val="008472DC"/>
    <w:rsid w:val="0084789E"/>
    <w:rsid w:val="00850185"/>
    <w:rsid w:val="00851137"/>
    <w:rsid w:val="00851383"/>
    <w:rsid w:val="0085213C"/>
    <w:rsid w:val="00852985"/>
    <w:rsid w:val="008540E4"/>
    <w:rsid w:val="008541B9"/>
    <w:rsid w:val="00854A52"/>
    <w:rsid w:val="00854EF2"/>
    <w:rsid w:val="00855038"/>
    <w:rsid w:val="008552B9"/>
    <w:rsid w:val="00855457"/>
    <w:rsid w:val="00855EDC"/>
    <w:rsid w:val="00855FE3"/>
    <w:rsid w:val="008563D4"/>
    <w:rsid w:val="008563FB"/>
    <w:rsid w:val="00856F37"/>
    <w:rsid w:val="00857262"/>
    <w:rsid w:val="00857635"/>
    <w:rsid w:val="00857706"/>
    <w:rsid w:val="008577C1"/>
    <w:rsid w:val="00857955"/>
    <w:rsid w:val="00857E31"/>
    <w:rsid w:val="008614F2"/>
    <w:rsid w:val="008619D1"/>
    <w:rsid w:val="0086273C"/>
    <w:rsid w:val="00862EB0"/>
    <w:rsid w:val="00862F12"/>
    <w:rsid w:val="00863026"/>
    <w:rsid w:val="00863D60"/>
    <w:rsid w:val="00865848"/>
    <w:rsid w:val="00865D98"/>
    <w:rsid w:val="00866614"/>
    <w:rsid w:val="00866B05"/>
    <w:rsid w:val="00866CB0"/>
    <w:rsid w:val="00867515"/>
    <w:rsid w:val="00867838"/>
    <w:rsid w:val="00867B59"/>
    <w:rsid w:val="00867E9F"/>
    <w:rsid w:val="0087075D"/>
    <w:rsid w:val="008708B3"/>
    <w:rsid w:val="00872BB0"/>
    <w:rsid w:val="008733C2"/>
    <w:rsid w:val="008737EE"/>
    <w:rsid w:val="00873BA6"/>
    <w:rsid w:val="0087518B"/>
    <w:rsid w:val="008755E5"/>
    <w:rsid w:val="00876589"/>
    <w:rsid w:val="008765F2"/>
    <w:rsid w:val="00876633"/>
    <w:rsid w:val="008769A1"/>
    <w:rsid w:val="00877241"/>
    <w:rsid w:val="0087727F"/>
    <w:rsid w:val="008778FC"/>
    <w:rsid w:val="00877B1D"/>
    <w:rsid w:val="00877C86"/>
    <w:rsid w:val="00877DEF"/>
    <w:rsid w:val="00877E22"/>
    <w:rsid w:val="0088031A"/>
    <w:rsid w:val="00880366"/>
    <w:rsid w:val="008813FE"/>
    <w:rsid w:val="008818DA"/>
    <w:rsid w:val="008818F8"/>
    <w:rsid w:val="0088203F"/>
    <w:rsid w:val="00882E0F"/>
    <w:rsid w:val="00882E6D"/>
    <w:rsid w:val="00883DED"/>
    <w:rsid w:val="0088476B"/>
    <w:rsid w:val="00884B82"/>
    <w:rsid w:val="00884B95"/>
    <w:rsid w:val="00885ADA"/>
    <w:rsid w:val="00885C85"/>
    <w:rsid w:val="00885E29"/>
    <w:rsid w:val="00885F40"/>
    <w:rsid w:val="00886A03"/>
    <w:rsid w:val="00886D4E"/>
    <w:rsid w:val="008871BE"/>
    <w:rsid w:val="008877BF"/>
    <w:rsid w:val="008878E2"/>
    <w:rsid w:val="008909C2"/>
    <w:rsid w:val="00890F1E"/>
    <w:rsid w:val="00891BA3"/>
    <w:rsid w:val="008920C2"/>
    <w:rsid w:val="008925DA"/>
    <w:rsid w:val="00892D3B"/>
    <w:rsid w:val="00892E8A"/>
    <w:rsid w:val="0089335D"/>
    <w:rsid w:val="00894250"/>
    <w:rsid w:val="0089458F"/>
    <w:rsid w:val="008952C1"/>
    <w:rsid w:val="00895689"/>
    <w:rsid w:val="00895C55"/>
    <w:rsid w:val="00895F2A"/>
    <w:rsid w:val="00896225"/>
    <w:rsid w:val="0089684F"/>
    <w:rsid w:val="008969B5"/>
    <w:rsid w:val="00896A99"/>
    <w:rsid w:val="00897255"/>
    <w:rsid w:val="008A2534"/>
    <w:rsid w:val="008A28AC"/>
    <w:rsid w:val="008A2EA2"/>
    <w:rsid w:val="008A322B"/>
    <w:rsid w:val="008A326F"/>
    <w:rsid w:val="008A3460"/>
    <w:rsid w:val="008A3AA1"/>
    <w:rsid w:val="008A3D15"/>
    <w:rsid w:val="008A3D72"/>
    <w:rsid w:val="008A5F5F"/>
    <w:rsid w:val="008A6452"/>
    <w:rsid w:val="008A6669"/>
    <w:rsid w:val="008A7211"/>
    <w:rsid w:val="008A7258"/>
    <w:rsid w:val="008A77C4"/>
    <w:rsid w:val="008A7A43"/>
    <w:rsid w:val="008A7BC4"/>
    <w:rsid w:val="008B0A30"/>
    <w:rsid w:val="008B0A5D"/>
    <w:rsid w:val="008B0F61"/>
    <w:rsid w:val="008B105E"/>
    <w:rsid w:val="008B14A7"/>
    <w:rsid w:val="008B3561"/>
    <w:rsid w:val="008B3982"/>
    <w:rsid w:val="008B3ED5"/>
    <w:rsid w:val="008B4159"/>
    <w:rsid w:val="008B421A"/>
    <w:rsid w:val="008B4657"/>
    <w:rsid w:val="008B4F11"/>
    <w:rsid w:val="008B526D"/>
    <w:rsid w:val="008B5272"/>
    <w:rsid w:val="008B576B"/>
    <w:rsid w:val="008B5E75"/>
    <w:rsid w:val="008B6280"/>
    <w:rsid w:val="008B6585"/>
    <w:rsid w:val="008B6C11"/>
    <w:rsid w:val="008B6D7F"/>
    <w:rsid w:val="008B6E7A"/>
    <w:rsid w:val="008B7210"/>
    <w:rsid w:val="008B73EB"/>
    <w:rsid w:val="008B7E10"/>
    <w:rsid w:val="008C0029"/>
    <w:rsid w:val="008C08E1"/>
    <w:rsid w:val="008C113A"/>
    <w:rsid w:val="008C1D3E"/>
    <w:rsid w:val="008C1D9D"/>
    <w:rsid w:val="008C1EB5"/>
    <w:rsid w:val="008C32FC"/>
    <w:rsid w:val="008C398E"/>
    <w:rsid w:val="008C3ED6"/>
    <w:rsid w:val="008C4801"/>
    <w:rsid w:val="008C4A7E"/>
    <w:rsid w:val="008C4B76"/>
    <w:rsid w:val="008C5124"/>
    <w:rsid w:val="008C52AD"/>
    <w:rsid w:val="008C54F4"/>
    <w:rsid w:val="008C571D"/>
    <w:rsid w:val="008C5A3B"/>
    <w:rsid w:val="008C5B35"/>
    <w:rsid w:val="008C68CE"/>
    <w:rsid w:val="008C702C"/>
    <w:rsid w:val="008D0145"/>
    <w:rsid w:val="008D10F1"/>
    <w:rsid w:val="008D12E4"/>
    <w:rsid w:val="008D1844"/>
    <w:rsid w:val="008D1C8E"/>
    <w:rsid w:val="008D1F6C"/>
    <w:rsid w:val="008D20EB"/>
    <w:rsid w:val="008D2E29"/>
    <w:rsid w:val="008D33E6"/>
    <w:rsid w:val="008D3879"/>
    <w:rsid w:val="008D392B"/>
    <w:rsid w:val="008D3EF5"/>
    <w:rsid w:val="008D531D"/>
    <w:rsid w:val="008D5362"/>
    <w:rsid w:val="008D5753"/>
    <w:rsid w:val="008D588A"/>
    <w:rsid w:val="008D5B4F"/>
    <w:rsid w:val="008D5BC4"/>
    <w:rsid w:val="008D6771"/>
    <w:rsid w:val="008D6DA8"/>
    <w:rsid w:val="008E0E22"/>
    <w:rsid w:val="008E113A"/>
    <w:rsid w:val="008E1BB8"/>
    <w:rsid w:val="008E1EB7"/>
    <w:rsid w:val="008E2C24"/>
    <w:rsid w:val="008E2DB3"/>
    <w:rsid w:val="008E389D"/>
    <w:rsid w:val="008E3D4D"/>
    <w:rsid w:val="008E56C2"/>
    <w:rsid w:val="008E5874"/>
    <w:rsid w:val="008E6D47"/>
    <w:rsid w:val="008E6F8D"/>
    <w:rsid w:val="008E7680"/>
    <w:rsid w:val="008E7904"/>
    <w:rsid w:val="008E7BBC"/>
    <w:rsid w:val="008F00C8"/>
    <w:rsid w:val="008F082B"/>
    <w:rsid w:val="008F0AF6"/>
    <w:rsid w:val="008F132B"/>
    <w:rsid w:val="008F1E57"/>
    <w:rsid w:val="008F21E6"/>
    <w:rsid w:val="008F2750"/>
    <w:rsid w:val="008F2C36"/>
    <w:rsid w:val="008F3BFB"/>
    <w:rsid w:val="008F3F5C"/>
    <w:rsid w:val="008F4793"/>
    <w:rsid w:val="008F6C73"/>
    <w:rsid w:val="008F719A"/>
    <w:rsid w:val="00900FF0"/>
    <w:rsid w:val="0090104F"/>
    <w:rsid w:val="009011E8"/>
    <w:rsid w:val="009017AB"/>
    <w:rsid w:val="00901B9C"/>
    <w:rsid w:val="00902013"/>
    <w:rsid w:val="00902566"/>
    <w:rsid w:val="0090361F"/>
    <w:rsid w:val="00903995"/>
    <w:rsid w:val="00905206"/>
    <w:rsid w:val="00905DBF"/>
    <w:rsid w:val="00906019"/>
    <w:rsid w:val="00906738"/>
    <w:rsid w:val="0090745F"/>
    <w:rsid w:val="00907C12"/>
    <w:rsid w:val="00907C27"/>
    <w:rsid w:val="00910511"/>
    <w:rsid w:val="00910764"/>
    <w:rsid w:val="00910A7A"/>
    <w:rsid w:val="00910FCE"/>
    <w:rsid w:val="0091125D"/>
    <w:rsid w:val="009113DE"/>
    <w:rsid w:val="009119A3"/>
    <w:rsid w:val="00911CA1"/>
    <w:rsid w:val="009123E3"/>
    <w:rsid w:val="00912C28"/>
    <w:rsid w:val="0091413B"/>
    <w:rsid w:val="009142BB"/>
    <w:rsid w:val="00915179"/>
    <w:rsid w:val="00915CB5"/>
    <w:rsid w:val="00916081"/>
    <w:rsid w:val="009167A1"/>
    <w:rsid w:val="0091706B"/>
    <w:rsid w:val="009201D8"/>
    <w:rsid w:val="0092118B"/>
    <w:rsid w:val="00921D0F"/>
    <w:rsid w:val="00921F64"/>
    <w:rsid w:val="00922518"/>
    <w:rsid w:val="00923856"/>
    <w:rsid w:val="00923E0E"/>
    <w:rsid w:val="00924182"/>
    <w:rsid w:val="00924D9A"/>
    <w:rsid w:val="0092527D"/>
    <w:rsid w:val="009259D4"/>
    <w:rsid w:val="00925D54"/>
    <w:rsid w:val="0092651F"/>
    <w:rsid w:val="0092761E"/>
    <w:rsid w:val="009277B7"/>
    <w:rsid w:val="00930373"/>
    <w:rsid w:val="00931936"/>
    <w:rsid w:val="00931AF1"/>
    <w:rsid w:val="00931F17"/>
    <w:rsid w:val="00932230"/>
    <w:rsid w:val="0093260C"/>
    <w:rsid w:val="00932C7A"/>
    <w:rsid w:val="00933300"/>
    <w:rsid w:val="009337C5"/>
    <w:rsid w:val="009340CE"/>
    <w:rsid w:val="009351AF"/>
    <w:rsid w:val="0093537A"/>
    <w:rsid w:val="009354C7"/>
    <w:rsid w:val="009355C9"/>
    <w:rsid w:val="00935BCC"/>
    <w:rsid w:val="00936D92"/>
    <w:rsid w:val="009372FE"/>
    <w:rsid w:val="0093755D"/>
    <w:rsid w:val="0093796D"/>
    <w:rsid w:val="00937F71"/>
    <w:rsid w:val="00940134"/>
    <w:rsid w:val="00940D21"/>
    <w:rsid w:val="00941C33"/>
    <w:rsid w:val="00941F0A"/>
    <w:rsid w:val="00942030"/>
    <w:rsid w:val="00942843"/>
    <w:rsid w:val="00942873"/>
    <w:rsid w:val="009435B9"/>
    <w:rsid w:val="00943997"/>
    <w:rsid w:val="00943A50"/>
    <w:rsid w:val="00943CAA"/>
    <w:rsid w:val="00945039"/>
    <w:rsid w:val="009450C7"/>
    <w:rsid w:val="009452C1"/>
    <w:rsid w:val="009452EB"/>
    <w:rsid w:val="00945688"/>
    <w:rsid w:val="009459A7"/>
    <w:rsid w:val="009464C1"/>
    <w:rsid w:val="0094692A"/>
    <w:rsid w:val="00946AB3"/>
    <w:rsid w:val="00946CAA"/>
    <w:rsid w:val="00946CF7"/>
    <w:rsid w:val="00946ECC"/>
    <w:rsid w:val="009470E6"/>
    <w:rsid w:val="00947DEE"/>
    <w:rsid w:val="00947FF9"/>
    <w:rsid w:val="00952B1E"/>
    <w:rsid w:val="009537CE"/>
    <w:rsid w:val="0095381C"/>
    <w:rsid w:val="00954A7C"/>
    <w:rsid w:val="00954F49"/>
    <w:rsid w:val="009551FC"/>
    <w:rsid w:val="00955FAA"/>
    <w:rsid w:val="0095605A"/>
    <w:rsid w:val="00956CED"/>
    <w:rsid w:val="009571CB"/>
    <w:rsid w:val="00957B28"/>
    <w:rsid w:val="00960A02"/>
    <w:rsid w:val="00960C62"/>
    <w:rsid w:val="009610AE"/>
    <w:rsid w:val="009626DC"/>
    <w:rsid w:val="009636ED"/>
    <w:rsid w:val="00963854"/>
    <w:rsid w:val="00963B85"/>
    <w:rsid w:val="0096471F"/>
    <w:rsid w:val="00964F59"/>
    <w:rsid w:val="00964FD9"/>
    <w:rsid w:val="00965631"/>
    <w:rsid w:val="0096571C"/>
    <w:rsid w:val="00965BCE"/>
    <w:rsid w:val="00966357"/>
    <w:rsid w:val="009668F2"/>
    <w:rsid w:val="00966930"/>
    <w:rsid w:val="00966C6A"/>
    <w:rsid w:val="00970A71"/>
    <w:rsid w:val="00970DCB"/>
    <w:rsid w:val="00970E3A"/>
    <w:rsid w:val="009712C3"/>
    <w:rsid w:val="00972229"/>
    <w:rsid w:val="009724FC"/>
    <w:rsid w:val="0097269C"/>
    <w:rsid w:val="00972BF6"/>
    <w:rsid w:val="0097368E"/>
    <w:rsid w:val="00973AFF"/>
    <w:rsid w:val="00973CC6"/>
    <w:rsid w:val="00974188"/>
    <w:rsid w:val="009747A9"/>
    <w:rsid w:val="009747B3"/>
    <w:rsid w:val="00974B96"/>
    <w:rsid w:val="00974FE6"/>
    <w:rsid w:val="0097537E"/>
    <w:rsid w:val="009753BE"/>
    <w:rsid w:val="0097685D"/>
    <w:rsid w:val="009770C7"/>
    <w:rsid w:val="00977279"/>
    <w:rsid w:val="00977E6C"/>
    <w:rsid w:val="0098079D"/>
    <w:rsid w:val="0098089E"/>
    <w:rsid w:val="00980AC8"/>
    <w:rsid w:val="00980B0B"/>
    <w:rsid w:val="00980D0F"/>
    <w:rsid w:val="00982154"/>
    <w:rsid w:val="009826DB"/>
    <w:rsid w:val="0098332A"/>
    <w:rsid w:val="0098345D"/>
    <w:rsid w:val="00983C24"/>
    <w:rsid w:val="009847C3"/>
    <w:rsid w:val="00984E10"/>
    <w:rsid w:val="00985256"/>
    <w:rsid w:val="009853A8"/>
    <w:rsid w:val="0098565A"/>
    <w:rsid w:val="009859D3"/>
    <w:rsid w:val="00985ADB"/>
    <w:rsid w:val="00985D6B"/>
    <w:rsid w:val="00985EF1"/>
    <w:rsid w:val="00985FBC"/>
    <w:rsid w:val="00986555"/>
    <w:rsid w:val="009865A5"/>
    <w:rsid w:val="00986BBA"/>
    <w:rsid w:val="00987385"/>
    <w:rsid w:val="00987768"/>
    <w:rsid w:val="00987D8D"/>
    <w:rsid w:val="0099072F"/>
    <w:rsid w:val="00990DA1"/>
    <w:rsid w:val="009911CD"/>
    <w:rsid w:val="009913C5"/>
    <w:rsid w:val="0099162F"/>
    <w:rsid w:val="00991840"/>
    <w:rsid w:val="00992D99"/>
    <w:rsid w:val="00994394"/>
    <w:rsid w:val="0099466B"/>
    <w:rsid w:val="009949E7"/>
    <w:rsid w:val="00994F41"/>
    <w:rsid w:val="00995B7D"/>
    <w:rsid w:val="00995C13"/>
    <w:rsid w:val="00995CA6"/>
    <w:rsid w:val="00995E30"/>
    <w:rsid w:val="00996EAC"/>
    <w:rsid w:val="0099718E"/>
    <w:rsid w:val="0099758C"/>
    <w:rsid w:val="009A02BD"/>
    <w:rsid w:val="009A0B74"/>
    <w:rsid w:val="009A148D"/>
    <w:rsid w:val="009A201E"/>
    <w:rsid w:val="009A2330"/>
    <w:rsid w:val="009A265B"/>
    <w:rsid w:val="009A2BA1"/>
    <w:rsid w:val="009A3047"/>
    <w:rsid w:val="009A33EA"/>
    <w:rsid w:val="009A3655"/>
    <w:rsid w:val="009A3DB4"/>
    <w:rsid w:val="009A4EC9"/>
    <w:rsid w:val="009A4FFF"/>
    <w:rsid w:val="009A5784"/>
    <w:rsid w:val="009A5AE0"/>
    <w:rsid w:val="009A5E71"/>
    <w:rsid w:val="009A659E"/>
    <w:rsid w:val="009A6712"/>
    <w:rsid w:val="009A735B"/>
    <w:rsid w:val="009A73AF"/>
    <w:rsid w:val="009A77EC"/>
    <w:rsid w:val="009A7A0B"/>
    <w:rsid w:val="009B0685"/>
    <w:rsid w:val="009B0BE4"/>
    <w:rsid w:val="009B149B"/>
    <w:rsid w:val="009B1550"/>
    <w:rsid w:val="009B1ACD"/>
    <w:rsid w:val="009B1D4C"/>
    <w:rsid w:val="009B229F"/>
    <w:rsid w:val="009B2A15"/>
    <w:rsid w:val="009B2A5E"/>
    <w:rsid w:val="009B34B0"/>
    <w:rsid w:val="009B34CE"/>
    <w:rsid w:val="009B366D"/>
    <w:rsid w:val="009B3A7A"/>
    <w:rsid w:val="009B44C7"/>
    <w:rsid w:val="009B48F5"/>
    <w:rsid w:val="009B4C63"/>
    <w:rsid w:val="009B4F9D"/>
    <w:rsid w:val="009B6486"/>
    <w:rsid w:val="009B6956"/>
    <w:rsid w:val="009B6FA1"/>
    <w:rsid w:val="009B74F4"/>
    <w:rsid w:val="009B7704"/>
    <w:rsid w:val="009C06A9"/>
    <w:rsid w:val="009C1124"/>
    <w:rsid w:val="009C17B0"/>
    <w:rsid w:val="009C1C37"/>
    <w:rsid w:val="009C22B2"/>
    <w:rsid w:val="009C2884"/>
    <w:rsid w:val="009C2A38"/>
    <w:rsid w:val="009C2B6F"/>
    <w:rsid w:val="009C2BE6"/>
    <w:rsid w:val="009C2E48"/>
    <w:rsid w:val="009C4157"/>
    <w:rsid w:val="009C41C9"/>
    <w:rsid w:val="009C48DF"/>
    <w:rsid w:val="009C5526"/>
    <w:rsid w:val="009C55C0"/>
    <w:rsid w:val="009C5630"/>
    <w:rsid w:val="009C6344"/>
    <w:rsid w:val="009C71F8"/>
    <w:rsid w:val="009D08B8"/>
    <w:rsid w:val="009D10B3"/>
    <w:rsid w:val="009D11E4"/>
    <w:rsid w:val="009D126A"/>
    <w:rsid w:val="009D2099"/>
    <w:rsid w:val="009D25C3"/>
    <w:rsid w:val="009D2C8E"/>
    <w:rsid w:val="009D377D"/>
    <w:rsid w:val="009D4DFB"/>
    <w:rsid w:val="009D5003"/>
    <w:rsid w:val="009D584F"/>
    <w:rsid w:val="009D58C4"/>
    <w:rsid w:val="009D6757"/>
    <w:rsid w:val="009D6857"/>
    <w:rsid w:val="009D6D26"/>
    <w:rsid w:val="009D7055"/>
    <w:rsid w:val="009D7950"/>
    <w:rsid w:val="009D7EE1"/>
    <w:rsid w:val="009D7F4D"/>
    <w:rsid w:val="009E00B5"/>
    <w:rsid w:val="009E031B"/>
    <w:rsid w:val="009E0E4B"/>
    <w:rsid w:val="009E17DB"/>
    <w:rsid w:val="009E1816"/>
    <w:rsid w:val="009E198F"/>
    <w:rsid w:val="009E1C56"/>
    <w:rsid w:val="009E1E69"/>
    <w:rsid w:val="009E250A"/>
    <w:rsid w:val="009E27DD"/>
    <w:rsid w:val="009E2AAB"/>
    <w:rsid w:val="009E30A8"/>
    <w:rsid w:val="009E3AF7"/>
    <w:rsid w:val="009E4533"/>
    <w:rsid w:val="009E50A9"/>
    <w:rsid w:val="009E55BA"/>
    <w:rsid w:val="009E6B49"/>
    <w:rsid w:val="009E6C05"/>
    <w:rsid w:val="009E6E8E"/>
    <w:rsid w:val="009E6F1A"/>
    <w:rsid w:val="009E7B53"/>
    <w:rsid w:val="009F0373"/>
    <w:rsid w:val="009F09D7"/>
    <w:rsid w:val="009F0B7A"/>
    <w:rsid w:val="009F12C8"/>
    <w:rsid w:val="009F13AF"/>
    <w:rsid w:val="009F15BF"/>
    <w:rsid w:val="009F1820"/>
    <w:rsid w:val="009F1A65"/>
    <w:rsid w:val="009F1BC8"/>
    <w:rsid w:val="009F3089"/>
    <w:rsid w:val="009F3490"/>
    <w:rsid w:val="009F3B99"/>
    <w:rsid w:val="009F3D1E"/>
    <w:rsid w:val="009F3E76"/>
    <w:rsid w:val="009F3F19"/>
    <w:rsid w:val="009F45C9"/>
    <w:rsid w:val="009F45D3"/>
    <w:rsid w:val="009F4E11"/>
    <w:rsid w:val="009F4E4B"/>
    <w:rsid w:val="009F5142"/>
    <w:rsid w:val="009F5828"/>
    <w:rsid w:val="009F5DF3"/>
    <w:rsid w:val="009F5EA3"/>
    <w:rsid w:val="009F6470"/>
    <w:rsid w:val="009F6483"/>
    <w:rsid w:val="009F6A66"/>
    <w:rsid w:val="009F6D5F"/>
    <w:rsid w:val="009F709B"/>
    <w:rsid w:val="009F7A84"/>
    <w:rsid w:val="009F7B78"/>
    <w:rsid w:val="009F7BBC"/>
    <w:rsid w:val="009F7C4D"/>
    <w:rsid w:val="009F7D4E"/>
    <w:rsid w:val="00A001DA"/>
    <w:rsid w:val="00A0049D"/>
    <w:rsid w:val="00A0077C"/>
    <w:rsid w:val="00A026FB"/>
    <w:rsid w:val="00A032F7"/>
    <w:rsid w:val="00A0340D"/>
    <w:rsid w:val="00A03412"/>
    <w:rsid w:val="00A037FE"/>
    <w:rsid w:val="00A03A28"/>
    <w:rsid w:val="00A03EA6"/>
    <w:rsid w:val="00A0487E"/>
    <w:rsid w:val="00A05C36"/>
    <w:rsid w:val="00A0684B"/>
    <w:rsid w:val="00A069BA"/>
    <w:rsid w:val="00A06D82"/>
    <w:rsid w:val="00A0751D"/>
    <w:rsid w:val="00A0776C"/>
    <w:rsid w:val="00A07941"/>
    <w:rsid w:val="00A1074F"/>
    <w:rsid w:val="00A10B1E"/>
    <w:rsid w:val="00A11D0E"/>
    <w:rsid w:val="00A124EB"/>
    <w:rsid w:val="00A12B61"/>
    <w:rsid w:val="00A13504"/>
    <w:rsid w:val="00A13B4C"/>
    <w:rsid w:val="00A13CEA"/>
    <w:rsid w:val="00A13DB2"/>
    <w:rsid w:val="00A140C4"/>
    <w:rsid w:val="00A14D28"/>
    <w:rsid w:val="00A1564A"/>
    <w:rsid w:val="00A1582E"/>
    <w:rsid w:val="00A1598E"/>
    <w:rsid w:val="00A173B1"/>
    <w:rsid w:val="00A17C6D"/>
    <w:rsid w:val="00A21099"/>
    <w:rsid w:val="00A2116E"/>
    <w:rsid w:val="00A211CB"/>
    <w:rsid w:val="00A22440"/>
    <w:rsid w:val="00A23094"/>
    <w:rsid w:val="00A24AA3"/>
    <w:rsid w:val="00A24EF2"/>
    <w:rsid w:val="00A25866"/>
    <w:rsid w:val="00A26072"/>
    <w:rsid w:val="00A26DF1"/>
    <w:rsid w:val="00A26EDA"/>
    <w:rsid w:val="00A27143"/>
    <w:rsid w:val="00A271EB"/>
    <w:rsid w:val="00A27C00"/>
    <w:rsid w:val="00A303C2"/>
    <w:rsid w:val="00A308C2"/>
    <w:rsid w:val="00A31AC0"/>
    <w:rsid w:val="00A334A9"/>
    <w:rsid w:val="00A33B40"/>
    <w:rsid w:val="00A35FF6"/>
    <w:rsid w:val="00A365B2"/>
    <w:rsid w:val="00A3673C"/>
    <w:rsid w:val="00A36E98"/>
    <w:rsid w:val="00A37612"/>
    <w:rsid w:val="00A41155"/>
    <w:rsid w:val="00A41AD7"/>
    <w:rsid w:val="00A42645"/>
    <w:rsid w:val="00A4292E"/>
    <w:rsid w:val="00A42D95"/>
    <w:rsid w:val="00A434A9"/>
    <w:rsid w:val="00A43908"/>
    <w:rsid w:val="00A444DB"/>
    <w:rsid w:val="00A452F5"/>
    <w:rsid w:val="00A45B66"/>
    <w:rsid w:val="00A468B6"/>
    <w:rsid w:val="00A479A8"/>
    <w:rsid w:val="00A47CAB"/>
    <w:rsid w:val="00A501DD"/>
    <w:rsid w:val="00A50A6D"/>
    <w:rsid w:val="00A51F5E"/>
    <w:rsid w:val="00A51F9E"/>
    <w:rsid w:val="00A52155"/>
    <w:rsid w:val="00A53532"/>
    <w:rsid w:val="00A5423C"/>
    <w:rsid w:val="00A54B42"/>
    <w:rsid w:val="00A55C88"/>
    <w:rsid w:val="00A56458"/>
    <w:rsid w:val="00A56737"/>
    <w:rsid w:val="00A56C97"/>
    <w:rsid w:val="00A56F4D"/>
    <w:rsid w:val="00A576DC"/>
    <w:rsid w:val="00A576E0"/>
    <w:rsid w:val="00A57996"/>
    <w:rsid w:val="00A61BBA"/>
    <w:rsid w:val="00A61E4D"/>
    <w:rsid w:val="00A61E63"/>
    <w:rsid w:val="00A629F0"/>
    <w:rsid w:val="00A62E38"/>
    <w:rsid w:val="00A63405"/>
    <w:rsid w:val="00A64777"/>
    <w:rsid w:val="00A650F7"/>
    <w:rsid w:val="00A65A46"/>
    <w:rsid w:val="00A66065"/>
    <w:rsid w:val="00A6611F"/>
    <w:rsid w:val="00A66305"/>
    <w:rsid w:val="00A66844"/>
    <w:rsid w:val="00A66BDE"/>
    <w:rsid w:val="00A6756E"/>
    <w:rsid w:val="00A67A08"/>
    <w:rsid w:val="00A70A38"/>
    <w:rsid w:val="00A71B54"/>
    <w:rsid w:val="00A71DDA"/>
    <w:rsid w:val="00A7207E"/>
    <w:rsid w:val="00A724BB"/>
    <w:rsid w:val="00A726D1"/>
    <w:rsid w:val="00A72967"/>
    <w:rsid w:val="00A73420"/>
    <w:rsid w:val="00A735BA"/>
    <w:rsid w:val="00A738E8"/>
    <w:rsid w:val="00A73F72"/>
    <w:rsid w:val="00A7405D"/>
    <w:rsid w:val="00A74865"/>
    <w:rsid w:val="00A7549E"/>
    <w:rsid w:val="00A75C32"/>
    <w:rsid w:val="00A7617F"/>
    <w:rsid w:val="00A763AF"/>
    <w:rsid w:val="00A765E8"/>
    <w:rsid w:val="00A76BF4"/>
    <w:rsid w:val="00A770FE"/>
    <w:rsid w:val="00A77760"/>
    <w:rsid w:val="00A80631"/>
    <w:rsid w:val="00A80763"/>
    <w:rsid w:val="00A816C0"/>
    <w:rsid w:val="00A81CD5"/>
    <w:rsid w:val="00A81D48"/>
    <w:rsid w:val="00A8230D"/>
    <w:rsid w:val="00A82BA2"/>
    <w:rsid w:val="00A834D4"/>
    <w:rsid w:val="00A83929"/>
    <w:rsid w:val="00A83A22"/>
    <w:rsid w:val="00A84017"/>
    <w:rsid w:val="00A84276"/>
    <w:rsid w:val="00A85241"/>
    <w:rsid w:val="00A8531F"/>
    <w:rsid w:val="00A85413"/>
    <w:rsid w:val="00A858A4"/>
    <w:rsid w:val="00A85B89"/>
    <w:rsid w:val="00A869BE"/>
    <w:rsid w:val="00A8709C"/>
    <w:rsid w:val="00A876CF"/>
    <w:rsid w:val="00A8787F"/>
    <w:rsid w:val="00A9036E"/>
    <w:rsid w:val="00A90793"/>
    <w:rsid w:val="00A90B13"/>
    <w:rsid w:val="00A90D07"/>
    <w:rsid w:val="00A90F52"/>
    <w:rsid w:val="00A91E60"/>
    <w:rsid w:val="00A91F85"/>
    <w:rsid w:val="00A92F2D"/>
    <w:rsid w:val="00A932C8"/>
    <w:rsid w:val="00A96140"/>
    <w:rsid w:val="00A97001"/>
    <w:rsid w:val="00A97080"/>
    <w:rsid w:val="00A97878"/>
    <w:rsid w:val="00A97CC2"/>
    <w:rsid w:val="00AA1AAE"/>
    <w:rsid w:val="00AA1D14"/>
    <w:rsid w:val="00AA1FEF"/>
    <w:rsid w:val="00AA26D3"/>
    <w:rsid w:val="00AA2ADF"/>
    <w:rsid w:val="00AA2E44"/>
    <w:rsid w:val="00AA31C1"/>
    <w:rsid w:val="00AA322D"/>
    <w:rsid w:val="00AA413D"/>
    <w:rsid w:val="00AA4395"/>
    <w:rsid w:val="00AA4A64"/>
    <w:rsid w:val="00AA586E"/>
    <w:rsid w:val="00AA606C"/>
    <w:rsid w:val="00AA6BDF"/>
    <w:rsid w:val="00AA7008"/>
    <w:rsid w:val="00AA7024"/>
    <w:rsid w:val="00AA740E"/>
    <w:rsid w:val="00AA7E63"/>
    <w:rsid w:val="00AB0041"/>
    <w:rsid w:val="00AB020E"/>
    <w:rsid w:val="00AB0837"/>
    <w:rsid w:val="00AB0C69"/>
    <w:rsid w:val="00AB1ED4"/>
    <w:rsid w:val="00AB1F1B"/>
    <w:rsid w:val="00AB1FD0"/>
    <w:rsid w:val="00AB2CCE"/>
    <w:rsid w:val="00AB3607"/>
    <w:rsid w:val="00AB440F"/>
    <w:rsid w:val="00AB5240"/>
    <w:rsid w:val="00AB5489"/>
    <w:rsid w:val="00AB578C"/>
    <w:rsid w:val="00AB5E09"/>
    <w:rsid w:val="00AB607E"/>
    <w:rsid w:val="00AB683D"/>
    <w:rsid w:val="00AB6CD9"/>
    <w:rsid w:val="00AB6D19"/>
    <w:rsid w:val="00AB7211"/>
    <w:rsid w:val="00AC040B"/>
    <w:rsid w:val="00AC0515"/>
    <w:rsid w:val="00AC090F"/>
    <w:rsid w:val="00AC0FDC"/>
    <w:rsid w:val="00AC1239"/>
    <w:rsid w:val="00AC2269"/>
    <w:rsid w:val="00AC3713"/>
    <w:rsid w:val="00AC39A3"/>
    <w:rsid w:val="00AC3E85"/>
    <w:rsid w:val="00AC4C14"/>
    <w:rsid w:val="00AC4DAD"/>
    <w:rsid w:val="00AC5012"/>
    <w:rsid w:val="00AC5366"/>
    <w:rsid w:val="00AC5C1C"/>
    <w:rsid w:val="00AC6226"/>
    <w:rsid w:val="00AC68BA"/>
    <w:rsid w:val="00AC6D4E"/>
    <w:rsid w:val="00AC7020"/>
    <w:rsid w:val="00AC7096"/>
    <w:rsid w:val="00AC7924"/>
    <w:rsid w:val="00AC7D3C"/>
    <w:rsid w:val="00AD0203"/>
    <w:rsid w:val="00AD0401"/>
    <w:rsid w:val="00AD0AD3"/>
    <w:rsid w:val="00AD13A6"/>
    <w:rsid w:val="00AD1A8B"/>
    <w:rsid w:val="00AD1D85"/>
    <w:rsid w:val="00AD1D98"/>
    <w:rsid w:val="00AD2C5A"/>
    <w:rsid w:val="00AD367A"/>
    <w:rsid w:val="00AD3A44"/>
    <w:rsid w:val="00AD456D"/>
    <w:rsid w:val="00AD47A4"/>
    <w:rsid w:val="00AD4E82"/>
    <w:rsid w:val="00AD5018"/>
    <w:rsid w:val="00AD5098"/>
    <w:rsid w:val="00AD5688"/>
    <w:rsid w:val="00AD5818"/>
    <w:rsid w:val="00AD6079"/>
    <w:rsid w:val="00AD7874"/>
    <w:rsid w:val="00AD7CEB"/>
    <w:rsid w:val="00AD7E11"/>
    <w:rsid w:val="00AE04C9"/>
    <w:rsid w:val="00AE05B8"/>
    <w:rsid w:val="00AE0FD3"/>
    <w:rsid w:val="00AE1012"/>
    <w:rsid w:val="00AE1701"/>
    <w:rsid w:val="00AE2521"/>
    <w:rsid w:val="00AE29B4"/>
    <w:rsid w:val="00AE2B11"/>
    <w:rsid w:val="00AE2B57"/>
    <w:rsid w:val="00AE2BFF"/>
    <w:rsid w:val="00AE36B1"/>
    <w:rsid w:val="00AE5048"/>
    <w:rsid w:val="00AE5B47"/>
    <w:rsid w:val="00AE6134"/>
    <w:rsid w:val="00AE6626"/>
    <w:rsid w:val="00AE6697"/>
    <w:rsid w:val="00AE78BB"/>
    <w:rsid w:val="00AE7B62"/>
    <w:rsid w:val="00AE7C84"/>
    <w:rsid w:val="00AE7CDA"/>
    <w:rsid w:val="00AE7D0D"/>
    <w:rsid w:val="00AF0428"/>
    <w:rsid w:val="00AF0682"/>
    <w:rsid w:val="00AF0C35"/>
    <w:rsid w:val="00AF0F7E"/>
    <w:rsid w:val="00AF114C"/>
    <w:rsid w:val="00AF1C99"/>
    <w:rsid w:val="00AF29F9"/>
    <w:rsid w:val="00AF2BAC"/>
    <w:rsid w:val="00AF3DEC"/>
    <w:rsid w:val="00AF4A2B"/>
    <w:rsid w:val="00AF4A81"/>
    <w:rsid w:val="00AF4F67"/>
    <w:rsid w:val="00AF5CF1"/>
    <w:rsid w:val="00AF6C3A"/>
    <w:rsid w:val="00AF755A"/>
    <w:rsid w:val="00AF7B35"/>
    <w:rsid w:val="00B00455"/>
    <w:rsid w:val="00B00B2E"/>
    <w:rsid w:val="00B01100"/>
    <w:rsid w:val="00B0113E"/>
    <w:rsid w:val="00B01F05"/>
    <w:rsid w:val="00B01F28"/>
    <w:rsid w:val="00B022A7"/>
    <w:rsid w:val="00B025B8"/>
    <w:rsid w:val="00B02AF9"/>
    <w:rsid w:val="00B02EBE"/>
    <w:rsid w:val="00B03D24"/>
    <w:rsid w:val="00B03DEF"/>
    <w:rsid w:val="00B042C3"/>
    <w:rsid w:val="00B05499"/>
    <w:rsid w:val="00B054D5"/>
    <w:rsid w:val="00B06AFC"/>
    <w:rsid w:val="00B06BB7"/>
    <w:rsid w:val="00B06D1E"/>
    <w:rsid w:val="00B07109"/>
    <w:rsid w:val="00B0746C"/>
    <w:rsid w:val="00B076F6"/>
    <w:rsid w:val="00B077E5"/>
    <w:rsid w:val="00B07862"/>
    <w:rsid w:val="00B07D6D"/>
    <w:rsid w:val="00B07DDA"/>
    <w:rsid w:val="00B07F88"/>
    <w:rsid w:val="00B103B2"/>
    <w:rsid w:val="00B10A7B"/>
    <w:rsid w:val="00B10DD7"/>
    <w:rsid w:val="00B113CA"/>
    <w:rsid w:val="00B11DC0"/>
    <w:rsid w:val="00B124CD"/>
    <w:rsid w:val="00B129CC"/>
    <w:rsid w:val="00B14D04"/>
    <w:rsid w:val="00B14F52"/>
    <w:rsid w:val="00B15043"/>
    <w:rsid w:val="00B15D31"/>
    <w:rsid w:val="00B15EC8"/>
    <w:rsid w:val="00B162EC"/>
    <w:rsid w:val="00B16457"/>
    <w:rsid w:val="00B16695"/>
    <w:rsid w:val="00B16B16"/>
    <w:rsid w:val="00B16BCD"/>
    <w:rsid w:val="00B16C60"/>
    <w:rsid w:val="00B16F94"/>
    <w:rsid w:val="00B216D9"/>
    <w:rsid w:val="00B21781"/>
    <w:rsid w:val="00B22112"/>
    <w:rsid w:val="00B2313D"/>
    <w:rsid w:val="00B2357A"/>
    <w:rsid w:val="00B25301"/>
    <w:rsid w:val="00B25F95"/>
    <w:rsid w:val="00B269DA"/>
    <w:rsid w:val="00B26FAE"/>
    <w:rsid w:val="00B2791A"/>
    <w:rsid w:val="00B302AE"/>
    <w:rsid w:val="00B30508"/>
    <w:rsid w:val="00B3081B"/>
    <w:rsid w:val="00B30A09"/>
    <w:rsid w:val="00B30BC4"/>
    <w:rsid w:val="00B30D2E"/>
    <w:rsid w:val="00B32538"/>
    <w:rsid w:val="00B32CFF"/>
    <w:rsid w:val="00B33948"/>
    <w:rsid w:val="00B33C68"/>
    <w:rsid w:val="00B34269"/>
    <w:rsid w:val="00B349F7"/>
    <w:rsid w:val="00B356EC"/>
    <w:rsid w:val="00B357EF"/>
    <w:rsid w:val="00B358D3"/>
    <w:rsid w:val="00B35A9B"/>
    <w:rsid w:val="00B35D40"/>
    <w:rsid w:val="00B36D44"/>
    <w:rsid w:val="00B36FFC"/>
    <w:rsid w:val="00B37140"/>
    <w:rsid w:val="00B3740D"/>
    <w:rsid w:val="00B37A20"/>
    <w:rsid w:val="00B40270"/>
    <w:rsid w:val="00B411AD"/>
    <w:rsid w:val="00B4207B"/>
    <w:rsid w:val="00B42B09"/>
    <w:rsid w:val="00B4352C"/>
    <w:rsid w:val="00B43DFE"/>
    <w:rsid w:val="00B44822"/>
    <w:rsid w:val="00B44D41"/>
    <w:rsid w:val="00B45179"/>
    <w:rsid w:val="00B453C7"/>
    <w:rsid w:val="00B455A2"/>
    <w:rsid w:val="00B4591A"/>
    <w:rsid w:val="00B45CFD"/>
    <w:rsid w:val="00B45D02"/>
    <w:rsid w:val="00B47E72"/>
    <w:rsid w:val="00B5029B"/>
    <w:rsid w:val="00B50774"/>
    <w:rsid w:val="00B51352"/>
    <w:rsid w:val="00B51E5B"/>
    <w:rsid w:val="00B52683"/>
    <w:rsid w:val="00B5281F"/>
    <w:rsid w:val="00B53019"/>
    <w:rsid w:val="00B53653"/>
    <w:rsid w:val="00B54287"/>
    <w:rsid w:val="00B54DDA"/>
    <w:rsid w:val="00B566D9"/>
    <w:rsid w:val="00B567F4"/>
    <w:rsid w:val="00B567FC"/>
    <w:rsid w:val="00B574A9"/>
    <w:rsid w:val="00B57A4B"/>
    <w:rsid w:val="00B57C99"/>
    <w:rsid w:val="00B601D6"/>
    <w:rsid w:val="00B60690"/>
    <w:rsid w:val="00B609B7"/>
    <w:rsid w:val="00B609C7"/>
    <w:rsid w:val="00B61E6E"/>
    <w:rsid w:val="00B629E9"/>
    <w:rsid w:val="00B634F9"/>
    <w:rsid w:val="00B63560"/>
    <w:rsid w:val="00B646DC"/>
    <w:rsid w:val="00B64A86"/>
    <w:rsid w:val="00B65E3F"/>
    <w:rsid w:val="00B66773"/>
    <w:rsid w:val="00B66AF0"/>
    <w:rsid w:val="00B66C70"/>
    <w:rsid w:val="00B670D6"/>
    <w:rsid w:val="00B6735D"/>
    <w:rsid w:val="00B6761C"/>
    <w:rsid w:val="00B677DC"/>
    <w:rsid w:val="00B7095C"/>
    <w:rsid w:val="00B70C09"/>
    <w:rsid w:val="00B70DC0"/>
    <w:rsid w:val="00B71668"/>
    <w:rsid w:val="00B719CF"/>
    <w:rsid w:val="00B71AD8"/>
    <w:rsid w:val="00B71B91"/>
    <w:rsid w:val="00B71F25"/>
    <w:rsid w:val="00B72E26"/>
    <w:rsid w:val="00B72FE9"/>
    <w:rsid w:val="00B730CC"/>
    <w:rsid w:val="00B73966"/>
    <w:rsid w:val="00B73A0A"/>
    <w:rsid w:val="00B73F63"/>
    <w:rsid w:val="00B74740"/>
    <w:rsid w:val="00B74F4B"/>
    <w:rsid w:val="00B7573C"/>
    <w:rsid w:val="00B75F71"/>
    <w:rsid w:val="00B76CA1"/>
    <w:rsid w:val="00B76E9D"/>
    <w:rsid w:val="00B76FF9"/>
    <w:rsid w:val="00B777D2"/>
    <w:rsid w:val="00B779A8"/>
    <w:rsid w:val="00B77E0C"/>
    <w:rsid w:val="00B80584"/>
    <w:rsid w:val="00B80848"/>
    <w:rsid w:val="00B80978"/>
    <w:rsid w:val="00B819DD"/>
    <w:rsid w:val="00B821FE"/>
    <w:rsid w:val="00B82888"/>
    <w:rsid w:val="00B82E96"/>
    <w:rsid w:val="00B84548"/>
    <w:rsid w:val="00B8524A"/>
    <w:rsid w:val="00B8567E"/>
    <w:rsid w:val="00B861E3"/>
    <w:rsid w:val="00B863C2"/>
    <w:rsid w:val="00B86A68"/>
    <w:rsid w:val="00B87484"/>
    <w:rsid w:val="00B874E2"/>
    <w:rsid w:val="00B8757D"/>
    <w:rsid w:val="00B904A2"/>
    <w:rsid w:val="00B90535"/>
    <w:rsid w:val="00B90B79"/>
    <w:rsid w:val="00B92913"/>
    <w:rsid w:val="00B9346D"/>
    <w:rsid w:val="00B93476"/>
    <w:rsid w:val="00B9383B"/>
    <w:rsid w:val="00B9425A"/>
    <w:rsid w:val="00B94601"/>
    <w:rsid w:val="00B948D2"/>
    <w:rsid w:val="00B94A9A"/>
    <w:rsid w:val="00B94B0A"/>
    <w:rsid w:val="00B94E11"/>
    <w:rsid w:val="00B95210"/>
    <w:rsid w:val="00B95C99"/>
    <w:rsid w:val="00B95E2D"/>
    <w:rsid w:val="00B9630B"/>
    <w:rsid w:val="00B964EC"/>
    <w:rsid w:val="00B9660D"/>
    <w:rsid w:val="00B966F8"/>
    <w:rsid w:val="00B9670D"/>
    <w:rsid w:val="00B97287"/>
    <w:rsid w:val="00B97562"/>
    <w:rsid w:val="00B97AD8"/>
    <w:rsid w:val="00BA0755"/>
    <w:rsid w:val="00BA0762"/>
    <w:rsid w:val="00BA0933"/>
    <w:rsid w:val="00BA098F"/>
    <w:rsid w:val="00BA1314"/>
    <w:rsid w:val="00BA2139"/>
    <w:rsid w:val="00BA230B"/>
    <w:rsid w:val="00BA3071"/>
    <w:rsid w:val="00BA3494"/>
    <w:rsid w:val="00BA3F9F"/>
    <w:rsid w:val="00BA42B7"/>
    <w:rsid w:val="00BA45AC"/>
    <w:rsid w:val="00BA4702"/>
    <w:rsid w:val="00BA4730"/>
    <w:rsid w:val="00BA47DB"/>
    <w:rsid w:val="00BA48D9"/>
    <w:rsid w:val="00BA60CC"/>
    <w:rsid w:val="00BA6F84"/>
    <w:rsid w:val="00BA7102"/>
    <w:rsid w:val="00BA7529"/>
    <w:rsid w:val="00BA7B89"/>
    <w:rsid w:val="00BB0842"/>
    <w:rsid w:val="00BB1828"/>
    <w:rsid w:val="00BB18E5"/>
    <w:rsid w:val="00BB3311"/>
    <w:rsid w:val="00BB34DB"/>
    <w:rsid w:val="00BB37D5"/>
    <w:rsid w:val="00BB39BB"/>
    <w:rsid w:val="00BB3D18"/>
    <w:rsid w:val="00BB3EA8"/>
    <w:rsid w:val="00BB475B"/>
    <w:rsid w:val="00BB484A"/>
    <w:rsid w:val="00BB49CC"/>
    <w:rsid w:val="00BB5063"/>
    <w:rsid w:val="00BB5597"/>
    <w:rsid w:val="00BB55D4"/>
    <w:rsid w:val="00BB55DC"/>
    <w:rsid w:val="00BB5667"/>
    <w:rsid w:val="00BC0093"/>
    <w:rsid w:val="00BC0567"/>
    <w:rsid w:val="00BC063D"/>
    <w:rsid w:val="00BC0664"/>
    <w:rsid w:val="00BC066C"/>
    <w:rsid w:val="00BC1417"/>
    <w:rsid w:val="00BC184D"/>
    <w:rsid w:val="00BC21D8"/>
    <w:rsid w:val="00BC2970"/>
    <w:rsid w:val="00BC2BA2"/>
    <w:rsid w:val="00BC2E18"/>
    <w:rsid w:val="00BC32E9"/>
    <w:rsid w:val="00BC3C2A"/>
    <w:rsid w:val="00BC3C56"/>
    <w:rsid w:val="00BC5404"/>
    <w:rsid w:val="00BC5DC5"/>
    <w:rsid w:val="00BC6A0F"/>
    <w:rsid w:val="00BC6AF8"/>
    <w:rsid w:val="00BC6E4D"/>
    <w:rsid w:val="00BC6FC8"/>
    <w:rsid w:val="00BC7492"/>
    <w:rsid w:val="00BC7BEB"/>
    <w:rsid w:val="00BD0236"/>
    <w:rsid w:val="00BD0657"/>
    <w:rsid w:val="00BD0BE5"/>
    <w:rsid w:val="00BD1020"/>
    <w:rsid w:val="00BD11AC"/>
    <w:rsid w:val="00BD1562"/>
    <w:rsid w:val="00BD1DFC"/>
    <w:rsid w:val="00BD1FEE"/>
    <w:rsid w:val="00BD2215"/>
    <w:rsid w:val="00BD231C"/>
    <w:rsid w:val="00BD28F5"/>
    <w:rsid w:val="00BD3739"/>
    <w:rsid w:val="00BD3BE9"/>
    <w:rsid w:val="00BD3FBD"/>
    <w:rsid w:val="00BD4E38"/>
    <w:rsid w:val="00BD5C9B"/>
    <w:rsid w:val="00BD625D"/>
    <w:rsid w:val="00BD6B20"/>
    <w:rsid w:val="00BD7519"/>
    <w:rsid w:val="00BD77B1"/>
    <w:rsid w:val="00BE0696"/>
    <w:rsid w:val="00BE0A88"/>
    <w:rsid w:val="00BE1734"/>
    <w:rsid w:val="00BE1F45"/>
    <w:rsid w:val="00BE31E4"/>
    <w:rsid w:val="00BE35A7"/>
    <w:rsid w:val="00BE3828"/>
    <w:rsid w:val="00BE3F2F"/>
    <w:rsid w:val="00BE4398"/>
    <w:rsid w:val="00BE46FC"/>
    <w:rsid w:val="00BE482D"/>
    <w:rsid w:val="00BE541D"/>
    <w:rsid w:val="00BE561C"/>
    <w:rsid w:val="00BE56DD"/>
    <w:rsid w:val="00BE583C"/>
    <w:rsid w:val="00BE5852"/>
    <w:rsid w:val="00BE5AC6"/>
    <w:rsid w:val="00BE5FDD"/>
    <w:rsid w:val="00BE6536"/>
    <w:rsid w:val="00BE65A5"/>
    <w:rsid w:val="00BE6E1F"/>
    <w:rsid w:val="00BE7754"/>
    <w:rsid w:val="00BE7DCA"/>
    <w:rsid w:val="00BF0287"/>
    <w:rsid w:val="00BF1076"/>
    <w:rsid w:val="00BF22D0"/>
    <w:rsid w:val="00BF2DA3"/>
    <w:rsid w:val="00BF37FE"/>
    <w:rsid w:val="00BF3AEA"/>
    <w:rsid w:val="00BF3D0C"/>
    <w:rsid w:val="00BF5095"/>
    <w:rsid w:val="00BF52FE"/>
    <w:rsid w:val="00BF53F8"/>
    <w:rsid w:val="00BF583A"/>
    <w:rsid w:val="00BF6C2C"/>
    <w:rsid w:val="00BF6FBE"/>
    <w:rsid w:val="00BF7188"/>
    <w:rsid w:val="00BF7B25"/>
    <w:rsid w:val="00BF7B5F"/>
    <w:rsid w:val="00BF7F6F"/>
    <w:rsid w:val="00C00C10"/>
    <w:rsid w:val="00C00DA5"/>
    <w:rsid w:val="00C00E61"/>
    <w:rsid w:val="00C01440"/>
    <w:rsid w:val="00C01992"/>
    <w:rsid w:val="00C01B71"/>
    <w:rsid w:val="00C021EB"/>
    <w:rsid w:val="00C027B3"/>
    <w:rsid w:val="00C02866"/>
    <w:rsid w:val="00C03172"/>
    <w:rsid w:val="00C034BE"/>
    <w:rsid w:val="00C03B4B"/>
    <w:rsid w:val="00C0400B"/>
    <w:rsid w:val="00C0470B"/>
    <w:rsid w:val="00C04EBE"/>
    <w:rsid w:val="00C054BD"/>
    <w:rsid w:val="00C0575F"/>
    <w:rsid w:val="00C05BB5"/>
    <w:rsid w:val="00C0614D"/>
    <w:rsid w:val="00C066C8"/>
    <w:rsid w:val="00C0687C"/>
    <w:rsid w:val="00C072DA"/>
    <w:rsid w:val="00C0740B"/>
    <w:rsid w:val="00C07637"/>
    <w:rsid w:val="00C07B87"/>
    <w:rsid w:val="00C07FED"/>
    <w:rsid w:val="00C105C6"/>
    <w:rsid w:val="00C11BD3"/>
    <w:rsid w:val="00C12133"/>
    <w:rsid w:val="00C129DB"/>
    <w:rsid w:val="00C12C67"/>
    <w:rsid w:val="00C13240"/>
    <w:rsid w:val="00C1468E"/>
    <w:rsid w:val="00C15645"/>
    <w:rsid w:val="00C166E2"/>
    <w:rsid w:val="00C16DBA"/>
    <w:rsid w:val="00C17DFD"/>
    <w:rsid w:val="00C17FD9"/>
    <w:rsid w:val="00C20AA0"/>
    <w:rsid w:val="00C2145A"/>
    <w:rsid w:val="00C21539"/>
    <w:rsid w:val="00C2208A"/>
    <w:rsid w:val="00C237E5"/>
    <w:rsid w:val="00C23F42"/>
    <w:rsid w:val="00C23FE0"/>
    <w:rsid w:val="00C24792"/>
    <w:rsid w:val="00C24BC5"/>
    <w:rsid w:val="00C252EB"/>
    <w:rsid w:val="00C25793"/>
    <w:rsid w:val="00C25967"/>
    <w:rsid w:val="00C25FE8"/>
    <w:rsid w:val="00C264C1"/>
    <w:rsid w:val="00C2695A"/>
    <w:rsid w:val="00C27D20"/>
    <w:rsid w:val="00C30264"/>
    <w:rsid w:val="00C3032E"/>
    <w:rsid w:val="00C30512"/>
    <w:rsid w:val="00C30F0F"/>
    <w:rsid w:val="00C31085"/>
    <w:rsid w:val="00C31DCA"/>
    <w:rsid w:val="00C31DD6"/>
    <w:rsid w:val="00C31F4F"/>
    <w:rsid w:val="00C32045"/>
    <w:rsid w:val="00C32F7B"/>
    <w:rsid w:val="00C349F1"/>
    <w:rsid w:val="00C35892"/>
    <w:rsid w:val="00C363DF"/>
    <w:rsid w:val="00C36D92"/>
    <w:rsid w:val="00C37408"/>
    <w:rsid w:val="00C375F5"/>
    <w:rsid w:val="00C41295"/>
    <w:rsid w:val="00C41AC5"/>
    <w:rsid w:val="00C41F13"/>
    <w:rsid w:val="00C43350"/>
    <w:rsid w:val="00C43987"/>
    <w:rsid w:val="00C43ABD"/>
    <w:rsid w:val="00C442A0"/>
    <w:rsid w:val="00C445E0"/>
    <w:rsid w:val="00C451A8"/>
    <w:rsid w:val="00C45774"/>
    <w:rsid w:val="00C45DCB"/>
    <w:rsid w:val="00C460E3"/>
    <w:rsid w:val="00C46844"/>
    <w:rsid w:val="00C46C8D"/>
    <w:rsid w:val="00C46ECD"/>
    <w:rsid w:val="00C474E7"/>
    <w:rsid w:val="00C47B0E"/>
    <w:rsid w:val="00C47C5C"/>
    <w:rsid w:val="00C47E46"/>
    <w:rsid w:val="00C5049B"/>
    <w:rsid w:val="00C5055A"/>
    <w:rsid w:val="00C5055F"/>
    <w:rsid w:val="00C50A5F"/>
    <w:rsid w:val="00C51F4E"/>
    <w:rsid w:val="00C52441"/>
    <w:rsid w:val="00C52AC2"/>
    <w:rsid w:val="00C52E2F"/>
    <w:rsid w:val="00C53BCD"/>
    <w:rsid w:val="00C54EE6"/>
    <w:rsid w:val="00C55081"/>
    <w:rsid w:val="00C5558C"/>
    <w:rsid w:val="00C560A3"/>
    <w:rsid w:val="00C5620D"/>
    <w:rsid w:val="00C5623C"/>
    <w:rsid w:val="00C5642F"/>
    <w:rsid w:val="00C564CB"/>
    <w:rsid w:val="00C56821"/>
    <w:rsid w:val="00C56959"/>
    <w:rsid w:val="00C57725"/>
    <w:rsid w:val="00C57A72"/>
    <w:rsid w:val="00C60BEF"/>
    <w:rsid w:val="00C6139E"/>
    <w:rsid w:val="00C61780"/>
    <w:rsid w:val="00C632F2"/>
    <w:rsid w:val="00C63EF6"/>
    <w:rsid w:val="00C647DA"/>
    <w:rsid w:val="00C649C5"/>
    <w:rsid w:val="00C64CC3"/>
    <w:rsid w:val="00C65B40"/>
    <w:rsid w:val="00C65BE0"/>
    <w:rsid w:val="00C65BF7"/>
    <w:rsid w:val="00C65D83"/>
    <w:rsid w:val="00C65F03"/>
    <w:rsid w:val="00C66398"/>
    <w:rsid w:val="00C666A2"/>
    <w:rsid w:val="00C679EB"/>
    <w:rsid w:val="00C70269"/>
    <w:rsid w:val="00C70D1E"/>
    <w:rsid w:val="00C72892"/>
    <w:rsid w:val="00C729AE"/>
    <w:rsid w:val="00C729C7"/>
    <w:rsid w:val="00C72A75"/>
    <w:rsid w:val="00C72D0D"/>
    <w:rsid w:val="00C72DCE"/>
    <w:rsid w:val="00C731BA"/>
    <w:rsid w:val="00C7336F"/>
    <w:rsid w:val="00C7379E"/>
    <w:rsid w:val="00C74070"/>
    <w:rsid w:val="00C745E3"/>
    <w:rsid w:val="00C74637"/>
    <w:rsid w:val="00C749CF"/>
    <w:rsid w:val="00C74C6F"/>
    <w:rsid w:val="00C74D32"/>
    <w:rsid w:val="00C7599D"/>
    <w:rsid w:val="00C75CCC"/>
    <w:rsid w:val="00C76091"/>
    <w:rsid w:val="00C7646F"/>
    <w:rsid w:val="00C764AE"/>
    <w:rsid w:val="00C7676E"/>
    <w:rsid w:val="00C77191"/>
    <w:rsid w:val="00C77CCD"/>
    <w:rsid w:val="00C81191"/>
    <w:rsid w:val="00C81528"/>
    <w:rsid w:val="00C81F31"/>
    <w:rsid w:val="00C82906"/>
    <w:rsid w:val="00C82978"/>
    <w:rsid w:val="00C82C94"/>
    <w:rsid w:val="00C83ED2"/>
    <w:rsid w:val="00C84E86"/>
    <w:rsid w:val="00C85215"/>
    <w:rsid w:val="00C85AF5"/>
    <w:rsid w:val="00C85B8E"/>
    <w:rsid w:val="00C86634"/>
    <w:rsid w:val="00C87E23"/>
    <w:rsid w:val="00C90453"/>
    <w:rsid w:val="00C9050B"/>
    <w:rsid w:val="00C90E69"/>
    <w:rsid w:val="00C9125A"/>
    <w:rsid w:val="00C9187B"/>
    <w:rsid w:val="00C919ED"/>
    <w:rsid w:val="00C91B1D"/>
    <w:rsid w:val="00C91C0E"/>
    <w:rsid w:val="00C91D48"/>
    <w:rsid w:val="00C91D62"/>
    <w:rsid w:val="00C927F1"/>
    <w:rsid w:val="00C92974"/>
    <w:rsid w:val="00C9405B"/>
    <w:rsid w:val="00C94840"/>
    <w:rsid w:val="00C94A83"/>
    <w:rsid w:val="00C94EAA"/>
    <w:rsid w:val="00C9660E"/>
    <w:rsid w:val="00C96954"/>
    <w:rsid w:val="00C96A47"/>
    <w:rsid w:val="00C9723A"/>
    <w:rsid w:val="00C97A91"/>
    <w:rsid w:val="00CA03BA"/>
    <w:rsid w:val="00CA0710"/>
    <w:rsid w:val="00CA1757"/>
    <w:rsid w:val="00CA1E0B"/>
    <w:rsid w:val="00CA2846"/>
    <w:rsid w:val="00CA3329"/>
    <w:rsid w:val="00CA3B51"/>
    <w:rsid w:val="00CA4744"/>
    <w:rsid w:val="00CA5F49"/>
    <w:rsid w:val="00CA7D14"/>
    <w:rsid w:val="00CB100D"/>
    <w:rsid w:val="00CB1021"/>
    <w:rsid w:val="00CB228A"/>
    <w:rsid w:val="00CB2420"/>
    <w:rsid w:val="00CB2629"/>
    <w:rsid w:val="00CB2747"/>
    <w:rsid w:val="00CB36F6"/>
    <w:rsid w:val="00CB3A12"/>
    <w:rsid w:val="00CB3E7E"/>
    <w:rsid w:val="00CB4900"/>
    <w:rsid w:val="00CB4A44"/>
    <w:rsid w:val="00CB4B43"/>
    <w:rsid w:val="00CB4D6F"/>
    <w:rsid w:val="00CB4E69"/>
    <w:rsid w:val="00CB4F71"/>
    <w:rsid w:val="00CB4FFE"/>
    <w:rsid w:val="00CB57CD"/>
    <w:rsid w:val="00CB5C49"/>
    <w:rsid w:val="00CB61E9"/>
    <w:rsid w:val="00CB6EBD"/>
    <w:rsid w:val="00CB74D7"/>
    <w:rsid w:val="00CB753F"/>
    <w:rsid w:val="00CC0281"/>
    <w:rsid w:val="00CC0398"/>
    <w:rsid w:val="00CC06B7"/>
    <w:rsid w:val="00CC0CBE"/>
    <w:rsid w:val="00CC143C"/>
    <w:rsid w:val="00CC15FC"/>
    <w:rsid w:val="00CC184E"/>
    <w:rsid w:val="00CC18C6"/>
    <w:rsid w:val="00CC1C82"/>
    <w:rsid w:val="00CC22F5"/>
    <w:rsid w:val="00CC2F11"/>
    <w:rsid w:val="00CC33A2"/>
    <w:rsid w:val="00CC4BC5"/>
    <w:rsid w:val="00CC5384"/>
    <w:rsid w:val="00CC569B"/>
    <w:rsid w:val="00CC5843"/>
    <w:rsid w:val="00CC6269"/>
    <w:rsid w:val="00CC6C44"/>
    <w:rsid w:val="00CC6CAE"/>
    <w:rsid w:val="00CC7214"/>
    <w:rsid w:val="00CC744B"/>
    <w:rsid w:val="00CC74F9"/>
    <w:rsid w:val="00CC7918"/>
    <w:rsid w:val="00CC7FA3"/>
    <w:rsid w:val="00CD0C75"/>
    <w:rsid w:val="00CD0F81"/>
    <w:rsid w:val="00CD11A9"/>
    <w:rsid w:val="00CD12F9"/>
    <w:rsid w:val="00CD1370"/>
    <w:rsid w:val="00CD1E49"/>
    <w:rsid w:val="00CD1F7D"/>
    <w:rsid w:val="00CD1FC9"/>
    <w:rsid w:val="00CD2377"/>
    <w:rsid w:val="00CD32ED"/>
    <w:rsid w:val="00CD388B"/>
    <w:rsid w:val="00CD4650"/>
    <w:rsid w:val="00CD477E"/>
    <w:rsid w:val="00CD4DFF"/>
    <w:rsid w:val="00CD5BCF"/>
    <w:rsid w:val="00CD5D73"/>
    <w:rsid w:val="00CD6049"/>
    <w:rsid w:val="00CD68A5"/>
    <w:rsid w:val="00CD68D3"/>
    <w:rsid w:val="00CD7B74"/>
    <w:rsid w:val="00CE1CCA"/>
    <w:rsid w:val="00CE1E77"/>
    <w:rsid w:val="00CE1EBB"/>
    <w:rsid w:val="00CE1ED1"/>
    <w:rsid w:val="00CE38AF"/>
    <w:rsid w:val="00CE4183"/>
    <w:rsid w:val="00CE4358"/>
    <w:rsid w:val="00CE474F"/>
    <w:rsid w:val="00CE50C4"/>
    <w:rsid w:val="00CE5401"/>
    <w:rsid w:val="00CE5C0C"/>
    <w:rsid w:val="00CE6012"/>
    <w:rsid w:val="00CE62BE"/>
    <w:rsid w:val="00CE69D6"/>
    <w:rsid w:val="00CE7E2F"/>
    <w:rsid w:val="00CF0478"/>
    <w:rsid w:val="00CF078C"/>
    <w:rsid w:val="00CF0E9F"/>
    <w:rsid w:val="00CF1204"/>
    <w:rsid w:val="00CF1F01"/>
    <w:rsid w:val="00CF58E8"/>
    <w:rsid w:val="00CF5AF6"/>
    <w:rsid w:val="00CF5E03"/>
    <w:rsid w:val="00CF6615"/>
    <w:rsid w:val="00CF7744"/>
    <w:rsid w:val="00CF7E8D"/>
    <w:rsid w:val="00D0108D"/>
    <w:rsid w:val="00D01237"/>
    <w:rsid w:val="00D02370"/>
    <w:rsid w:val="00D0313C"/>
    <w:rsid w:val="00D037A3"/>
    <w:rsid w:val="00D03AF5"/>
    <w:rsid w:val="00D045C2"/>
    <w:rsid w:val="00D05018"/>
    <w:rsid w:val="00D05750"/>
    <w:rsid w:val="00D05DFE"/>
    <w:rsid w:val="00D06013"/>
    <w:rsid w:val="00D060B9"/>
    <w:rsid w:val="00D06BD7"/>
    <w:rsid w:val="00D07255"/>
    <w:rsid w:val="00D07A50"/>
    <w:rsid w:val="00D07A88"/>
    <w:rsid w:val="00D07B26"/>
    <w:rsid w:val="00D11CAC"/>
    <w:rsid w:val="00D11ECE"/>
    <w:rsid w:val="00D1267E"/>
    <w:rsid w:val="00D1297E"/>
    <w:rsid w:val="00D13528"/>
    <w:rsid w:val="00D143AF"/>
    <w:rsid w:val="00D14F2B"/>
    <w:rsid w:val="00D1596D"/>
    <w:rsid w:val="00D16FC0"/>
    <w:rsid w:val="00D176A4"/>
    <w:rsid w:val="00D176D4"/>
    <w:rsid w:val="00D178A2"/>
    <w:rsid w:val="00D17A60"/>
    <w:rsid w:val="00D20383"/>
    <w:rsid w:val="00D203CE"/>
    <w:rsid w:val="00D21E24"/>
    <w:rsid w:val="00D2297B"/>
    <w:rsid w:val="00D22B0E"/>
    <w:rsid w:val="00D232A2"/>
    <w:rsid w:val="00D23A6D"/>
    <w:rsid w:val="00D2427A"/>
    <w:rsid w:val="00D24604"/>
    <w:rsid w:val="00D246DF"/>
    <w:rsid w:val="00D25332"/>
    <w:rsid w:val="00D25807"/>
    <w:rsid w:val="00D25914"/>
    <w:rsid w:val="00D2609A"/>
    <w:rsid w:val="00D260A0"/>
    <w:rsid w:val="00D26E26"/>
    <w:rsid w:val="00D27592"/>
    <w:rsid w:val="00D27C02"/>
    <w:rsid w:val="00D30788"/>
    <w:rsid w:val="00D31606"/>
    <w:rsid w:val="00D31741"/>
    <w:rsid w:val="00D3189A"/>
    <w:rsid w:val="00D31915"/>
    <w:rsid w:val="00D32141"/>
    <w:rsid w:val="00D323D3"/>
    <w:rsid w:val="00D32B8B"/>
    <w:rsid w:val="00D33851"/>
    <w:rsid w:val="00D35B78"/>
    <w:rsid w:val="00D35DE7"/>
    <w:rsid w:val="00D36CA5"/>
    <w:rsid w:val="00D37359"/>
    <w:rsid w:val="00D37406"/>
    <w:rsid w:val="00D37510"/>
    <w:rsid w:val="00D37697"/>
    <w:rsid w:val="00D37975"/>
    <w:rsid w:val="00D37DB5"/>
    <w:rsid w:val="00D37DC8"/>
    <w:rsid w:val="00D40508"/>
    <w:rsid w:val="00D405F6"/>
    <w:rsid w:val="00D40E5C"/>
    <w:rsid w:val="00D4118A"/>
    <w:rsid w:val="00D415C0"/>
    <w:rsid w:val="00D41A22"/>
    <w:rsid w:val="00D425B7"/>
    <w:rsid w:val="00D43115"/>
    <w:rsid w:val="00D431A1"/>
    <w:rsid w:val="00D437BC"/>
    <w:rsid w:val="00D439DF"/>
    <w:rsid w:val="00D4445F"/>
    <w:rsid w:val="00D4467C"/>
    <w:rsid w:val="00D45679"/>
    <w:rsid w:val="00D464D7"/>
    <w:rsid w:val="00D47172"/>
    <w:rsid w:val="00D4739E"/>
    <w:rsid w:val="00D504BC"/>
    <w:rsid w:val="00D50C67"/>
    <w:rsid w:val="00D5127C"/>
    <w:rsid w:val="00D51BEE"/>
    <w:rsid w:val="00D51CF3"/>
    <w:rsid w:val="00D525BB"/>
    <w:rsid w:val="00D557A3"/>
    <w:rsid w:val="00D55DF9"/>
    <w:rsid w:val="00D5683F"/>
    <w:rsid w:val="00D56867"/>
    <w:rsid w:val="00D56FB5"/>
    <w:rsid w:val="00D57C0A"/>
    <w:rsid w:val="00D6057A"/>
    <w:rsid w:val="00D62579"/>
    <w:rsid w:val="00D6269A"/>
    <w:rsid w:val="00D629BA"/>
    <w:rsid w:val="00D62C2C"/>
    <w:rsid w:val="00D63354"/>
    <w:rsid w:val="00D63947"/>
    <w:rsid w:val="00D63AE8"/>
    <w:rsid w:val="00D63E8F"/>
    <w:rsid w:val="00D64C95"/>
    <w:rsid w:val="00D65549"/>
    <w:rsid w:val="00D70205"/>
    <w:rsid w:val="00D72236"/>
    <w:rsid w:val="00D72913"/>
    <w:rsid w:val="00D7352A"/>
    <w:rsid w:val="00D73611"/>
    <w:rsid w:val="00D737C0"/>
    <w:rsid w:val="00D73B24"/>
    <w:rsid w:val="00D74843"/>
    <w:rsid w:val="00D7583F"/>
    <w:rsid w:val="00D75A4D"/>
    <w:rsid w:val="00D761B3"/>
    <w:rsid w:val="00D76511"/>
    <w:rsid w:val="00D766E7"/>
    <w:rsid w:val="00D76B64"/>
    <w:rsid w:val="00D77053"/>
    <w:rsid w:val="00D77579"/>
    <w:rsid w:val="00D80494"/>
    <w:rsid w:val="00D8116D"/>
    <w:rsid w:val="00D813C9"/>
    <w:rsid w:val="00D82BF2"/>
    <w:rsid w:val="00D82CAF"/>
    <w:rsid w:val="00D82E12"/>
    <w:rsid w:val="00D8344E"/>
    <w:rsid w:val="00D8373B"/>
    <w:rsid w:val="00D848DF"/>
    <w:rsid w:val="00D84DF2"/>
    <w:rsid w:val="00D85159"/>
    <w:rsid w:val="00D8518F"/>
    <w:rsid w:val="00D86687"/>
    <w:rsid w:val="00D86D20"/>
    <w:rsid w:val="00D86DF0"/>
    <w:rsid w:val="00D86FB5"/>
    <w:rsid w:val="00D87329"/>
    <w:rsid w:val="00D878C2"/>
    <w:rsid w:val="00D900DB"/>
    <w:rsid w:val="00D90493"/>
    <w:rsid w:val="00D90AFB"/>
    <w:rsid w:val="00D90B87"/>
    <w:rsid w:val="00D90CEE"/>
    <w:rsid w:val="00D90E7B"/>
    <w:rsid w:val="00D914D7"/>
    <w:rsid w:val="00D9174F"/>
    <w:rsid w:val="00D91CA1"/>
    <w:rsid w:val="00D9204C"/>
    <w:rsid w:val="00D92291"/>
    <w:rsid w:val="00D94B42"/>
    <w:rsid w:val="00D954D0"/>
    <w:rsid w:val="00D96C13"/>
    <w:rsid w:val="00D979CC"/>
    <w:rsid w:val="00DA0117"/>
    <w:rsid w:val="00DA0FB9"/>
    <w:rsid w:val="00DA14DC"/>
    <w:rsid w:val="00DA196B"/>
    <w:rsid w:val="00DA3494"/>
    <w:rsid w:val="00DA39F7"/>
    <w:rsid w:val="00DA447A"/>
    <w:rsid w:val="00DA4DAE"/>
    <w:rsid w:val="00DA4DE8"/>
    <w:rsid w:val="00DA5075"/>
    <w:rsid w:val="00DA5454"/>
    <w:rsid w:val="00DA5A3B"/>
    <w:rsid w:val="00DA65CC"/>
    <w:rsid w:val="00DA67FE"/>
    <w:rsid w:val="00DA6B8A"/>
    <w:rsid w:val="00DA7184"/>
    <w:rsid w:val="00DA739F"/>
    <w:rsid w:val="00DB05D5"/>
    <w:rsid w:val="00DB0912"/>
    <w:rsid w:val="00DB0AE2"/>
    <w:rsid w:val="00DB1190"/>
    <w:rsid w:val="00DB1450"/>
    <w:rsid w:val="00DB164A"/>
    <w:rsid w:val="00DB1FC9"/>
    <w:rsid w:val="00DB2047"/>
    <w:rsid w:val="00DB4116"/>
    <w:rsid w:val="00DB4123"/>
    <w:rsid w:val="00DB4561"/>
    <w:rsid w:val="00DB47E6"/>
    <w:rsid w:val="00DB4810"/>
    <w:rsid w:val="00DB4BFC"/>
    <w:rsid w:val="00DB607D"/>
    <w:rsid w:val="00DB63D3"/>
    <w:rsid w:val="00DB6F9A"/>
    <w:rsid w:val="00DB75E5"/>
    <w:rsid w:val="00DC0930"/>
    <w:rsid w:val="00DC2733"/>
    <w:rsid w:val="00DC3226"/>
    <w:rsid w:val="00DC3522"/>
    <w:rsid w:val="00DC37EC"/>
    <w:rsid w:val="00DC39AE"/>
    <w:rsid w:val="00DC3C51"/>
    <w:rsid w:val="00DC4633"/>
    <w:rsid w:val="00DC4C52"/>
    <w:rsid w:val="00DC5A73"/>
    <w:rsid w:val="00DC674C"/>
    <w:rsid w:val="00DC6B00"/>
    <w:rsid w:val="00DC7A8B"/>
    <w:rsid w:val="00DC7C0D"/>
    <w:rsid w:val="00DD05FD"/>
    <w:rsid w:val="00DD0794"/>
    <w:rsid w:val="00DD08F4"/>
    <w:rsid w:val="00DD0B87"/>
    <w:rsid w:val="00DD1FCE"/>
    <w:rsid w:val="00DD359D"/>
    <w:rsid w:val="00DD3976"/>
    <w:rsid w:val="00DD3F44"/>
    <w:rsid w:val="00DD4400"/>
    <w:rsid w:val="00DD49CD"/>
    <w:rsid w:val="00DD51E6"/>
    <w:rsid w:val="00DD5767"/>
    <w:rsid w:val="00DD5DFE"/>
    <w:rsid w:val="00DD61EC"/>
    <w:rsid w:val="00DD698D"/>
    <w:rsid w:val="00DD6BE7"/>
    <w:rsid w:val="00DD6CBD"/>
    <w:rsid w:val="00DD6EC2"/>
    <w:rsid w:val="00DE053C"/>
    <w:rsid w:val="00DE064C"/>
    <w:rsid w:val="00DE0FA1"/>
    <w:rsid w:val="00DE1780"/>
    <w:rsid w:val="00DE19A0"/>
    <w:rsid w:val="00DE1EB6"/>
    <w:rsid w:val="00DE214D"/>
    <w:rsid w:val="00DE28B8"/>
    <w:rsid w:val="00DE2C1C"/>
    <w:rsid w:val="00DE2E1D"/>
    <w:rsid w:val="00DE3876"/>
    <w:rsid w:val="00DE4574"/>
    <w:rsid w:val="00DE5264"/>
    <w:rsid w:val="00DE56F0"/>
    <w:rsid w:val="00DE62D2"/>
    <w:rsid w:val="00DE7778"/>
    <w:rsid w:val="00DF0759"/>
    <w:rsid w:val="00DF0B1A"/>
    <w:rsid w:val="00DF1E5A"/>
    <w:rsid w:val="00DF290B"/>
    <w:rsid w:val="00DF3194"/>
    <w:rsid w:val="00DF347D"/>
    <w:rsid w:val="00DF3608"/>
    <w:rsid w:val="00DF3CC2"/>
    <w:rsid w:val="00DF3E87"/>
    <w:rsid w:val="00DF426D"/>
    <w:rsid w:val="00DF4BA7"/>
    <w:rsid w:val="00DF51EA"/>
    <w:rsid w:val="00DF5D4B"/>
    <w:rsid w:val="00DF5E40"/>
    <w:rsid w:val="00DF6410"/>
    <w:rsid w:val="00DF6473"/>
    <w:rsid w:val="00DF6A2D"/>
    <w:rsid w:val="00DF6B33"/>
    <w:rsid w:val="00DF7513"/>
    <w:rsid w:val="00DF75F8"/>
    <w:rsid w:val="00DF7668"/>
    <w:rsid w:val="00DF7C03"/>
    <w:rsid w:val="00E002A8"/>
    <w:rsid w:val="00E003B4"/>
    <w:rsid w:val="00E00C1B"/>
    <w:rsid w:val="00E013DB"/>
    <w:rsid w:val="00E03669"/>
    <w:rsid w:val="00E03692"/>
    <w:rsid w:val="00E038E9"/>
    <w:rsid w:val="00E03ED6"/>
    <w:rsid w:val="00E04DA9"/>
    <w:rsid w:val="00E06207"/>
    <w:rsid w:val="00E0692B"/>
    <w:rsid w:val="00E06A2C"/>
    <w:rsid w:val="00E06E6E"/>
    <w:rsid w:val="00E06EB7"/>
    <w:rsid w:val="00E07C45"/>
    <w:rsid w:val="00E07C8A"/>
    <w:rsid w:val="00E07D98"/>
    <w:rsid w:val="00E100E0"/>
    <w:rsid w:val="00E10202"/>
    <w:rsid w:val="00E106FF"/>
    <w:rsid w:val="00E10C5E"/>
    <w:rsid w:val="00E113A0"/>
    <w:rsid w:val="00E1140A"/>
    <w:rsid w:val="00E12574"/>
    <w:rsid w:val="00E12838"/>
    <w:rsid w:val="00E138F0"/>
    <w:rsid w:val="00E13D93"/>
    <w:rsid w:val="00E143BE"/>
    <w:rsid w:val="00E143E2"/>
    <w:rsid w:val="00E1446F"/>
    <w:rsid w:val="00E151B3"/>
    <w:rsid w:val="00E1548E"/>
    <w:rsid w:val="00E169A0"/>
    <w:rsid w:val="00E16E34"/>
    <w:rsid w:val="00E17772"/>
    <w:rsid w:val="00E17B80"/>
    <w:rsid w:val="00E17CF4"/>
    <w:rsid w:val="00E210B3"/>
    <w:rsid w:val="00E211D6"/>
    <w:rsid w:val="00E21B2F"/>
    <w:rsid w:val="00E23582"/>
    <w:rsid w:val="00E23639"/>
    <w:rsid w:val="00E23B5B"/>
    <w:rsid w:val="00E23C9D"/>
    <w:rsid w:val="00E250C3"/>
    <w:rsid w:val="00E25664"/>
    <w:rsid w:val="00E256E7"/>
    <w:rsid w:val="00E26189"/>
    <w:rsid w:val="00E26E57"/>
    <w:rsid w:val="00E2741D"/>
    <w:rsid w:val="00E27954"/>
    <w:rsid w:val="00E27984"/>
    <w:rsid w:val="00E27E98"/>
    <w:rsid w:val="00E3057A"/>
    <w:rsid w:val="00E30DDA"/>
    <w:rsid w:val="00E30FB4"/>
    <w:rsid w:val="00E314AE"/>
    <w:rsid w:val="00E318AF"/>
    <w:rsid w:val="00E32052"/>
    <w:rsid w:val="00E3231F"/>
    <w:rsid w:val="00E324F9"/>
    <w:rsid w:val="00E324FF"/>
    <w:rsid w:val="00E33016"/>
    <w:rsid w:val="00E334FB"/>
    <w:rsid w:val="00E33A49"/>
    <w:rsid w:val="00E33DA3"/>
    <w:rsid w:val="00E35F5E"/>
    <w:rsid w:val="00E3631E"/>
    <w:rsid w:val="00E37017"/>
    <w:rsid w:val="00E37327"/>
    <w:rsid w:val="00E40B83"/>
    <w:rsid w:val="00E40C0C"/>
    <w:rsid w:val="00E40C7A"/>
    <w:rsid w:val="00E415EA"/>
    <w:rsid w:val="00E4168B"/>
    <w:rsid w:val="00E4195C"/>
    <w:rsid w:val="00E4379F"/>
    <w:rsid w:val="00E4383B"/>
    <w:rsid w:val="00E4487C"/>
    <w:rsid w:val="00E44A4B"/>
    <w:rsid w:val="00E45252"/>
    <w:rsid w:val="00E45430"/>
    <w:rsid w:val="00E463D2"/>
    <w:rsid w:val="00E47452"/>
    <w:rsid w:val="00E47733"/>
    <w:rsid w:val="00E47AA8"/>
    <w:rsid w:val="00E47E31"/>
    <w:rsid w:val="00E5066E"/>
    <w:rsid w:val="00E50D89"/>
    <w:rsid w:val="00E50F12"/>
    <w:rsid w:val="00E50FAB"/>
    <w:rsid w:val="00E51308"/>
    <w:rsid w:val="00E517C9"/>
    <w:rsid w:val="00E51B1A"/>
    <w:rsid w:val="00E51DA4"/>
    <w:rsid w:val="00E52B33"/>
    <w:rsid w:val="00E532B0"/>
    <w:rsid w:val="00E54724"/>
    <w:rsid w:val="00E5495C"/>
    <w:rsid w:val="00E550E7"/>
    <w:rsid w:val="00E555D3"/>
    <w:rsid w:val="00E556B0"/>
    <w:rsid w:val="00E5581A"/>
    <w:rsid w:val="00E55853"/>
    <w:rsid w:val="00E55B13"/>
    <w:rsid w:val="00E55FD6"/>
    <w:rsid w:val="00E5734C"/>
    <w:rsid w:val="00E575B7"/>
    <w:rsid w:val="00E57EA5"/>
    <w:rsid w:val="00E57F11"/>
    <w:rsid w:val="00E6008D"/>
    <w:rsid w:val="00E601EF"/>
    <w:rsid w:val="00E60E51"/>
    <w:rsid w:val="00E60FAE"/>
    <w:rsid w:val="00E611C2"/>
    <w:rsid w:val="00E61395"/>
    <w:rsid w:val="00E613A5"/>
    <w:rsid w:val="00E61811"/>
    <w:rsid w:val="00E6273F"/>
    <w:rsid w:val="00E62978"/>
    <w:rsid w:val="00E645AB"/>
    <w:rsid w:val="00E64A21"/>
    <w:rsid w:val="00E64BA1"/>
    <w:rsid w:val="00E650F3"/>
    <w:rsid w:val="00E65649"/>
    <w:rsid w:val="00E65BCC"/>
    <w:rsid w:val="00E65F03"/>
    <w:rsid w:val="00E65F5D"/>
    <w:rsid w:val="00E66159"/>
    <w:rsid w:val="00E66279"/>
    <w:rsid w:val="00E66A79"/>
    <w:rsid w:val="00E671B1"/>
    <w:rsid w:val="00E673BE"/>
    <w:rsid w:val="00E70870"/>
    <w:rsid w:val="00E7168D"/>
    <w:rsid w:val="00E71EBA"/>
    <w:rsid w:val="00E72012"/>
    <w:rsid w:val="00E721AE"/>
    <w:rsid w:val="00E72B81"/>
    <w:rsid w:val="00E732A6"/>
    <w:rsid w:val="00E732CF"/>
    <w:rsid w:val="00E7352C"/>
    <w:rsid w:val="00E73918"/>
    <w:rsid w:val="00E73D0F"/>
    <w:rsid w:val="00E73E77"/>
    <w:rsid w:val="00E73EAB"/>
    <w:rsid w:val="00E74D72"/>
    <w:rsid w:val="00E7518A"/>
    <w:rsid w:val="00E75804"/>
    <w:rsid w:val="00E75CD9"/>
    <w:rsid w:val="00E762B8"/>
    <w:rsid w:val="00E763F7"/>
    <w:rsid w:val="00E76807"/>
    <w:rsid w:val="00E77670"/>
    <w:rsid w:val="00E80226"/>
    <w:rsid w:val="00E80241"/>
    <w:rsid w:val="00E80A28"/>
    <w:rsid w:val="00E80B1C"/>
    <w:rsid w:val="00E812AC"/>
    <w:rsid w:val="00E83538"/>
    <w:rsid w:val="00E84B3B"/>
    <w:rsid w:val="00E8590A"/>
    <w:rsid w:val="00E862E4"/>
    <w:rsid w:val="00E8705C"/>
    <w:rsid w:val="00E87CF1"/>
    <w:rsid w:val="00E90F92"/>
    <w:rsid w:val="00E91EB2"/>
    <w:rsid w:val="00E91F95"/>
    <w:rsid w:val="00E9234E"/>
    <w:rsid w:val="00E92557"/>
    <w:rsid w:val="00E93CEF"/>
    <w:rsid w:val="00E940EC"/>
    <w:rsid w:val="00E943D4"/>
    <w:rsid w:val="00E9591E"/>
    <w:rsid w:val="00E963C0"/>
    <w:rsid w:val="00E9686D"/>
    <w:rsid w:val="00E96FF7"/>
    <w:rsid w:val="00E974F3"/>
    <w:rsid w:val="00E976CD"/>
    <w:rsid w:val="00E97AE6"/>
    <w:rsid w:val="00E97FCD"/>
    <w:rsid w:val="00EA04F9"/>
    <w:rsid w:val="00EA0F11"/>
    <w:rsid w:val="00EA0F23"/>
    <w:rsid w:val="00EA1173"/>
    <w:rsid w:val="00EA1D34"/>
    <w:rsid w:val="00EA2C31"/>
    <w:rsid w:val="00EA306A"/>
    <w:rsid w:val="00EA32CB"/>
    <w:rsid w:val="00EA4465"/>
    <w:rsid w:val="00EA4B55"/>
    <w:rsid w:val="00EA6685"/>
    <w:rsid w:val="00EA66D3"/>
    <w:rsid w:val="00EA6C0C"/>
    <w:rsid w:val="00EA70BF"/>
    <w:rsid w:val="00EA7772"/>
    <w:rsid w:val="00EA7EAE"/>
    <w:rsid w:val="00EA7FA8"/>
    <w:rsid w:val="00EA7FEB"/>
    <w:rsid w:val="00EB0A40"/>
    <w:rsid w:val="00EB0E42"/>
    <w:rsid w:val="00EB129A"/>
    <w:rsid w:val="00EB222F"/>
    <w:rsid w:val="00EB27AE"/>
    <w:rsid w:val="00EB27AF"/>
    <w:rsid w:val="00EB2A8B"/>
    <w:rsid w:val="00EB2AF4"/>
    <w:rsid w:val="00EB2BC9"/>
    <w:rsid w:val="00EB2F79"/>
    <w:rsid w:val="00EB3444"/>
    <w:rsid w:val="00EB3856"/>
    <w:rsid w:val="00EB46ED"/>
    <w:rsid w:val="00EB4B25"/>
    <w:rsid w:val="00EB4E1B"/>
    <w:rsid w:val="00EB649C"/>
    <w:rsid w:val="00EB6ABE"/>
    <w:rsid w:val="00EB7304"/>
    <w:rsid w:val="00EC0910"/>
    <w:rsid w:val="00EC1CA6"/>
    <w:rsid w:val="00EC220D"/>
    <w:rsid w:val="00EC28FD"/>
    <w:rsid w:val="00EC2D66"/>
    <w:rsid w:val="00EC3058"/>
    <w:rsid w:val="00EC3C11"/>
    <w:rsid w:val="00EC4252"/>
    <w:rsid w:val="00EC5295"/>
    <w:rsid w:val="00EC547A"/>
    <w:rsid w:val="00EC57EC"/>
    <w:rsid w:val="00EC5E8D"/>
    <w:rsid w:val="00EC615F"/>
    <w:rsid w:val="00EC65EC"/>
    <w:rsid w:val="00EC685C"/>
    <w:rsid w:val="00EC7412"/>
    <w:rsid w:val="00EC7603"/>
    <w:rsid w:val="00EC7875"/>
    <w:rsid w:val="00EC7E12"/>
    <w:rsid w:val="00ED071F"/>
    <w:rsid w:val="00ED091C"/>
    <w:rsid w:val="00ED0C8B"/>
    <w:rsid w:val="00ED0D10"/>
    <w:rsid w:val="00ED0ED4"/>
    <w:rsid w:val="00ED1185"/>
    <w:rsid w:val="00ED1556"/>
    <w:rsid w:val="00ED16A2"/>
    <w:rsid w:val="00ED36BB"/>
    <w:rsid w:val="00ED3ECA"/>
    <w:rsid w:val="00ED4BBC"/>
    <w:rsid w:val="00ED4FE5"/>
    <w:rsid w:val="00ED523C"/>
    <w:rsid w:val="00ED68D2"/>
    <w:rsid w:val="00ED7C17"/>
    <w:rsid w:val="00EE000E"/>
    <w:rsid w:val="00EE0729"/>
    <w:rsid w:val="00EE0A9B"/>
    <w:rsid w:val="00EE0CA6"/>
    <w:rsid w:val="00EE175D"/>
    <w:rsid w:val="00EE1C4E"/>
    <w:rsid w:val="00EE1E13"/>
    <w:rsid w:val="00EE2872"/>
    <w:rsid w:val="00EE2940"/>
    <w:rsid w:val="00EE2D27"/>
    <w:rsid w:val="00EE33A3"/>
    <w:rsid w:val="00EE3F3C"/>
    <w:rsid w:val="00EE4DB8"/>
    <w:rsid w:val="00EE4DF1"/>
    <w:rsid w:val="00EE4F0B"/>
    <w:rsid w:val="00EE53D9"/>
    <w:rsid w:val="00EE5D8E"/>
    <w:rsid w:val="00EE6A53"/>
    <w:rsid w:val="00EE6CC3"/>
    <w:rsid w:val="00EE70D7"/>
    <w:rsid w:val="00EE79D3"/>
    <w:rsid w:val="00EF0117"/>
    <w:rsid w:val="00EF0464"/>
    <w:rsid w:val="00EF0643"/>
    <w:rsid w:val="00EF0E28"/>
    <w:rsid w:val="00EF1D2A"/>
    <w:rsid w:val="00EF1F36"/>
    <w:rsid w:val="00EF2764"/>
    <w:rsid w:val="00EF28BD"/>
    <w:rsid w:val="00EF2DBC"/>
    <w:rsid w:val="00EF41B9"/>
    <w:rsid w:val="00EF492D"/>
    <w:rsid w:val="00EF4961"/>
    <w:rsid w:val="00EF4BA6"/>
    <w:rsid w:val="00EF67DC"/>
    <w:rsid w:val="00EF6C81"/>
    <w:rsid w:val="00EF6E1B"/>
    <w:rsid w:val="00EF7AC1"/>
    <w:rsid w:val="00F002B1"/>
    <w:rsid w:val="00F00628"/>
    <w:rsid w:val="00F00D31"/>
    <w:rsid w:val="00F011FA"/>
    <w:rsid w:val="00F01327"/>
    <w:rsid w:val="00F01447"/>
    <w:rsid w:val="00F014ED"/>
    <w:rsid w:val="00F01953"/>
    <w:rsid w:val="00F0199E"/>
    <w:rsid w:val="00F01A87"/>
    <w:rsid w:val="00F01F06"/>
    <w:rsid w:val="00F0436A"/>
    <w:rsid w:val="00F04C2E"/>
    <w:rsid w:val="00F04E3B"/>
    <w:rsid w:val="00F05BAC"/>
    <w:rsid w:val="00F05C92"/>
    <w:rsid w:val="00F05DA3"/>
    <w:rsid w:val="00F06696"/>
    <w:rsid w:val="00F066E3"/>
    <w:rsid w:val="00F06C87"/>
    <w:rsid w:val="00F07466"/>
    <w:rsid w:val="00F07A35"/>
    <w:rsid w:val="00F103B3"/>
    <w:rsid w:val="00F1090B"/>
    <w:rsid w:val="00F10B5B"/>
    <w:rsid w:val="00F10CF5"/>
    <w:rsid w:val="00F1120B"/>
    <w:rsid w:val="00F11298"/>
    <w:rsid w:val="00F118F6"/>
    <w:rsid w:val="00F11903"/>
    <w:rsid w:val="00F12AC8"/>
    <w:rsid w:val="00F13D68"/>
    <w:rsid w:val="00F14105"/>
    <w:rsid w:val="00F14347"/>
    <w:rsid w:val="00F1592F"/>
    <w:rsid w:val="00F17452"/>
    <w:rsid w:val="00F204C0"/>
    <w:rsid w:val="00F20685"/>
    <w:rsid w:val="00F2166E"/>
    <w:rsid w:val="00F21739"/>
    <w:rsid w:val="00F22180"/>
    <w:rsid w:val="00F22417"/>
    <w:rsid w:val="00F2255E"/>
    <w:rsid w:val="00F22A1A"/>
    <w:rsid w:val="00F22F63"/>
    <w:rsid w:val="00F22FFF"/>
    <w:rsid w:val="00F23473"/>
    <w:rsid w:val="00F234F7"/>
    <w:rsid w:val="00F23C40"/>
    <w:rsid w:val="00F23F3D"/>
    <w:rsid w:val="00F23F3E"/>
    <w:rsid w:val="00F23F4A"/>
    <w:rsid w:val="00F24C9A"/>
    <w:rsid w:val="00F2561D"/>
    <w:rsid w:val="00F25DE5"/>
    <w:rsid w:val="00F26116"/>
    <w:rsid w:val="00F263B4"/>
    <w:rsid w:val="00F26D43"/>
    <w:rsid w:val="00F27BAF"/>
    <w:rsid w:val="00F27E59"/>
    <w:rsid w:val="00F3034C"/>
    <w:rsid w:val="00F31581"/>
    <w:rsid w:val="00F31A02"/>
    <w:rsid w:val="00F31F90"/>
    <w:rsid w:val="00F32248"/>
    <w:rsid w:val="00F3226F"/>
    <w:rsid w:val="00F3232C"/>
    <w:rsid w:val="00F327D5"/>
    <w:rsid w:val="00F330A1"/>
    <w:rsid w:val="00F33677"/>
    <w:rsid w:val="00F33E7C"/>
    <w:rsid w:val="00F33F76"/>
    <w:rsid w:val="00F33FF2"/>
    <w:rsid w:val="00F34065"/>
    <w:rsid w:val="00F3414E"/>
    <w:rsid w:val="00F342EE"/>
    <w:rsid w:val="00F344FB"/>
    <w:rsid w:val="00F34A71"/>
    <w:rsid w:val="00F352F5"/>
    <w:rsid w:val="00F3539D"/>
    <w:rsid w:val="00F3542F"/>
    <w:rsid w:val="00F35D04"/>
    <w:rsid w:val="00F36CC2"/>
    <w:rsid w:val="00F36E7C"/>
    <w:rsid w:val="00F36FC7"/>
    <w:rsid w:val="00F36FDB"/>
    <w:rsid w:val="00F37936"/>
    <w:rsid w:val="00F37C52"/>
    <w:rsid w:val="00F40297"/>
    <w:rsid w:val="00F4085C"/>
    <w:rsid w:val="00F40CD3"/>
    <w:rsid w:val="00F4177C"/>
    <w:rsid w:val="00F4212E"/>
    <w:rsid w:val="00F42DBA"/>
    <w:rsid w:val="00F43075"/>
    <w:rsid w:val="00F43094"/>
    <w:rsid w:val="00F430AA"/>
    <w:rsid w:val="00F43154"/>
    <w:rsid w:val="00F4429C"/>
    <w:rsid w:val="00F4440F"/>
    <w:rsid w:val="00F4549E"/>
    <w:rsid w:val="00F4602F"/>
    <w:rsid w:val="00F4673F"/>
    <w:rsid w:val="00F468A5"/>
    <w:rsid w:val="00F468E6"/>
    <w:rsid w:val="00F46E35"/>
    <w:rsid w:val="00F47705"/>
    <w:rsid w:val="00F47C29"/>
    <w:rsid w:val="00F47F2D"/>
    <w:rsid w:val="00F47F3B"/>
    <w:rsid w:val="00F50E44"/>
    <w:rsid w:val="00F511E9"/>
    <w:rsid w:val="00F51743"/>
    <w:rsid w:val="00F51C67"/>
    <w:rsid w:val="00F51DBA"/>
    <w:rsid w:val="00F51F01"/>
    <w:rsid w:val="00F5218F"/>
    <w:rsid w:val="00F528F1"/>
    <w:rsid w:val="00F5298E"/>
    <w:rsid w:val="00F52AF9"/>
    <w:rsid w:val="00F532C8"/>
    <w:rsid w:val="00F53B3A"/>
    <w:rsid w:val="00F53EFC"/>
    <w:rsid w:val="00F540FF"/>
    <w:rsid w:val="00F54880"/>
    <w:rsid w:val="00F54C5F"/>
    <w:rsid w:val="00F54F64"/>
    <w:rsid w:val="00F5565A"/>
    <w:rsid w:val="00F55933"/>
    <w:rsid w:val="00F55C82"/>
    <w:rsid w:val="00F56486"/>
    <w:rsid w:val="00F56A1D"/>
    <w:rsid w:val="00F579D6"/>
    <w:rsid w:val="00F57D57"/>
    <w:rsid w:val="00F60E92"/>
    <w:rsid w:val="00F61B9B"/>
    <w:rsid w:val="00F61C0A"/>
    <w:rsid w:val="00F61D34"/>
    <w:rsid w:val="00F61EF5"/>
    <w:rsid w:val="00F62264"/>
    <w:rsid w:val="00F6274B"/>
    <w:rsid w:val="00F629A2"/>
    <w:rsid w:val="00F62BCF"/>
    <w:rsid w:val="00F63213"/>
    <w:rsid w:val="00F63B67"/>
    <w:rsid w:val="00F6437B"/>
    <w:rsid w:val="00F6502E"/>
    <w:rsid w:val="00F65323"/>
    <w:rsid w:val="00F65545"/>
    <w:rsid w:val="00F655A2"/>
    <w:rsid w:val="00F655D6"/>
    <w:rsid w:val="00F66137"/>
    <w:rsid w:val="00F66952"/>
    <w:rsid w:val="00F669BA"/>
    <w:rsid w:val="00F66A9B"/>
    <w:rsid w:val="00F6750B"/>
    <w:rsid w:val="00F67597"/>
    <w:rsid w:val="00F701B2"/>
    <w:rsid w:val="00F705E8"/>
    <w:rsid w:val="00F70C37"/>
    <w:rsid w:val="00F7255D"/>
    <w:rsid w:val="00F72723"/>
    <w:rsid w:val="00F729BC"/>
    <w:rsid w:val="00F73233"/>
    <w:rsid w:val="00F732C9"/>
    <w:rsid w:val="00F7389D"/>
    <w:rsid w:val="00F7399D"/>
    <w:rsid w:val="00F75160"/>
    <w:rsid w:val="00F75235"/>
    <w:rsid w:val="00F75DB3"/>
    <w:rsid w:val="00F75DE0"/>
    <w:rsid w:val="00F75F52"/>
    <w:rsid w:val="00F77394"/>
    <w:rsid w:val="00F7753F"/>
    <w:rsid w:val="00F80282"/>
    <w:rsid w:val="00F805E5"/>
    <w:rsid w:val="00F805E8"/>
    <w:rsid w:val="00F80D08"/>
    <w:rsid w:val="00F80EDF"/>
    <w:rsid w:val="00F81614"/>
    <w:rsid w:val="00F817EB"/>
    <w:rsid w:val="00F81848"/>
    <w:rsid w:val="00F81C77"/>
    <w:rsid w:val="00F8214B"/>
    <w:rsid w:val="00F82778"/>
    <w:rsid w:val="00F82780"/>
    <w:rsid w:val="00F82A5A"/>
    <w:rsid w:val="00F8348D"/>
    <w:rsid w:val="00F835E9"/>
    <w:rsid w:val="00F8368E"/>
    <w:rsid w:val="00F83AF3"/>
    <w:rsid w:val="00F83BE7"/>
    <w:rsid w:val="00F83F63"/>
    <w:rsid w:val="00F84002"/>
    <w:rsid w:val="00F85F99"/>
    <w:rsid w:val="00F86FE6"/>
    <w:rsid w:val="00F8711C"/>
    <w:rsid w:val="00F87D7C"/>
    <w:rsid w:val="00F900D2"/>
    <w:rsid w:val="00F919A5"/>
    <w:rsid w:val="00F92F33"/>
    <w:rsid w:val="00F936A2"/>
    <w:rsid w:val="00F93A25"/>
    <w:rsid w:val="00F93C5D"/>
    <w:rsid w:val="00F93F82"/>
    <w:rsid w:val="00F940DA"/>
    <w:rsid w:val="00F94266"/>
    <w:rsid w:val="00F94D72"/>
    <w:rsid w:val="00F94D73"/>
    <w:rsid w:val="00F94EB6"/>
    <w:rsid w:val="00F95069"/>
    <w:rsid w:val="00F95393"/>
    <w:rsid w:val="00F953B7"/>
    <w:rsid w:val="00F9601E"/>
    <w:rsid w:val="00F96E27"/>
    <w:rsid w:val="00F97E17"/>
    <w:rsid w:val="00F97F12"/>
    <w:rsid w:val="00FA081A"/>
    <w:rsid w:val="00FA180B"/>
    <w:rsid w:val="00FA186F"/>
    <w:rsid w:val="00FA24A5"/>
    <w:rsid w:val="00FA2616"/>
    <w:rsid w:val="00FA280F"/>
    <w:rsid w:val="00FA3060"/>
    <w:rsid w:val="00FA3175"/>
    <w:rsid w:val="00FA32BD"/>
    <w:rsid w:val="00FA3BA6"/>
    <w:rsid w:val="00FA3CC8"/>
    <w:rsid w:val="00FA4B0A"/>
    <w:rsid w:val="00FA4DB8"/>
    <w:rsid w:val="00FA4F87"/>
    <w:rsid w:val="00FA55A9"/>
    <w:rsid w:val="00FA56C3"/>
    <w:rsid w:val="00FA5A36"/>
    <w:rsid w:val="00FA5E11"/>
    <w:rsid w:val="00FA67DB"/>
    <w:rsid w:val="00FA6E09"/>
    <w:rsid w:val="00FA7BA8"/>
    <w:rsid w:val="00FB0D44"/>
    <w:rsid w:val="00FB2706"/>
    <w:rsid w:val="00FB38BD"/>
    <w:rsid w:val="00FB3DCF"/>
    <w:rsid w:val="00FB45AD"/>
    <w:rsid w:val="00FB4608"/>
    <w:rsid w:val="00FB4A41"/>
    <w:rsid w:val="00FB4B61"/>
    <w:rsid w:val="00FB4E26"/>
    <w:rsid w:val="00FB500D"/>
    <w:rsid w:val="00FB662E"/>
    <w:rsid w:val="00FB67EC"/>
    <w:rsid w:val="00FB6F20"/>
    <w:rsid w:val="00FB7618"/>
    <w:rsid w:val="00FC0202"/>
    <w:rsid w:val="00FC0CDE"/>
    <w:rsid w:val="00FC195E"/>
    <w:rsid w:val="00FC3197"/>
    <w:rsid w:val="00FC41D2"/>
    <w:rsid w:val="00FC47CB"/>
    <w:rsid w:val="00FC4DFD"/>
    <w:rsid w:val="00FC53AD"/>
    <w:rsid w:val="00FC560D"/>
    <w:rsid w:val="00FC5AB3"/>
    <w:rsid w:val="00FC66F1"/>
    <w:rsid w:val="00FC79AE"/>
    <w:rsid w:val="00FC7D84"/>
    <w:rsid w:val="00FD099D"/>
    <w:rsid w:val="00FD0EA1"/>
    <w:rsid w:val="00FD0FD0"/>
    <w:rsid w:val="00FD148E"/>
    <w:rsid w:val="00FD1965"/>
    <w:rsid w:val="00FD2663"/>
    <w:rsid w:val="00FD32C5"/>
    <w:rsid w:val="00FD33D0"/>
    <w:rsid w:val="00FD39D7"/>
    <w:rsid w:val="00FD3A1E"/>
    <w:rsid w:val="00FD3E64"/>
    <w:rsid w:val="00FD4655"/>
    <w:rsid w:val="00FD4883"/>
    <w:rsid w:val="00FD5BB0"/>
    <w:rsid w:val="00FD5C39"/>
    <w:rsid w:val="00FD5CEA"/>
    <w:rsid w:val="00FD6520"/>
    <w:rsid w:val="00FD666B"/>
    <w:rsid w:val="00FD6803"/>
    <w:rsid w:val="00FD6B84"/>
    <w:rsid w:val="00FD7238"/>
    <w:rsid w:val="00FD76EA"/>
    <w:rsid w:val="00FD7DD6"/>
    <w:rsid w:val="00FD7FF2"/>
    <w:rsid w:val="00FE0018"/>
    <w:rsid w:val="00FE0921"/>
    <w:rsid w:val="00FE0928"/>
    <w:rsid w:val="00FE1B85"/>
    <w:rsid w:val="00FE203B"/>
    <w:rsid w:val="00FE2628"/>
    <w:rsid w:val="00FE2D2C"/>
    <w:rsid w:val="00FE2EF0"/>
    <w:rsid w:val="00FE33B9"/>
    <w:rsid w:val="00FE359D"/>
    <w:rsid w:val="00FE35B3"/>
    <w:rsid w:val="00FE38E8"/>
    <w:rsid w:val="00FE4386"/>
    <w:rsid w:val="00FE4430"/>
    <w:rsid w:val="00FE54F3"/>
    <w:rsid w:val="00FE56B4"/>
    <w:rsid w:val="00FE5855"/>
    <w:rsid w:val="00FE595A"/>
    <w:rsid w:val="00FE5C92"/>
    <w:rsid w:val="00FE682D"/>
    <w:rsid w:val="00FE6DA2"/>
    <w:rsid w:val="00FE6E4F"/>
    <w:rsid w:val="00FE7013"/>
    <w:rsid w:val="00FE7549"/>
    <w:rsid w:val="00FE787B"/>
    <w:rsid w:val="00FF1B37"/>
    <w:rsid w:val="00FF1F2B"/>
    <w:rsid w:val="00FF2279"/>
    <w:rsid w:val="00FF243E"/>
    <w:rsid w:val="00FF2DAA"/>
    <w:rsid w:val="00FF530C"/>
    <w:rsid w:val="00FF597E"/>
    <w:rsid w:val="00FF5A76"/>
    <w:rsid w:val="00FF692D"/>
    <w:rsid w:val="00FF6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95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6</Pages>
  <Words>527</Words>
  <Characters>3004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14</cp:revision>
  <cp:lastPrinted>2019-09-11T02:29:00Z</cp:lastPrinted>
  <dcterms:created xsi:type="dcterms:W3CDTF">2017-01-10T16:10:00Z</dcterms:created>
  <dcterms:modified xsi:type="dcterms:W3CDTF">2019-09-16T03:38:00Z</dcterms:modified>
</cp:coreProperties>
</file>